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A31" w:rsidRPr="00BF141B" w:rsidRDefault="009F3A31" w:rsidP="00BF141B">
      <w:pPr>
        <w:pStyle w:val="Domy5blnie"/>
        <w:jc w:val="center"/>
        <w:rPr>
          <w:b/>
          <w:color w:val="000000"/>
          <w:sz w:val="28"/>
          <w:lang w:bidi="ar-SA"/>
        </w:rPr>
      </w:pPr>
      <w:r>
        <w:rPr>
          <w:b/>
          <w:bCs/>
          <w:color w:val="000000"/>
          <w:sz w:val="28"/>
          <w:szCs w:val="28"/>
          <w:lang w:bidi="ar-SA"/>
        </w:rPr>
        <w:t xml:space="preserve"> </w:t>
      </w:r>
      <w:r>
        <w:rPr>
          <w:b/>
          <w:color w:val="000000"/>
          <w:sz w:val="28"/>
          <w:lang w:bidi="ar-SA"/>
        </w:rPr>
        <w:t xml:space="preserve">Sprawozdanie merytoryczne z działalności Białobłockiego Ośrodka Kultury w Białych Błotach, Wiejskiego Ośrodka Kultury w Łochowie w okresie 01.01.2012 r. – 16.02.2012 r. oraz  Gminnego Centrum Kultury w Białych Błotach w okresie 17.02.2012 r. do 31.12.2012 r. </w:t>
      </w:r>
    </w:p>
    <w:p w:rsidR="009F3A31" w:rsidRDefault="009F3A31">
      <w:pPr>
        <w:pStyle w:val="Domy5blnie"/>
        <w:rPr>
          <w:b/>
          <w:color w:val="000000"/>
          <w:sz w:val="28"/>
          <w:lang w:bidi="ar-SA"/>
        </w:rPr>
      </w:pPr>
      <w:r>
        <w:rPr>
          <w:b/>
          <w:color w:val="000000"/>
          <w:sz w:val="28"/>
          <w:lang w:bidi="ar-SA"/>
        </w:rPr>
        <w:tab/>
      </w:r>
      <w:r>
        <w:rPr>
          <w:b/>
          <w:color w:val="000000"/>
          <w:sz w:val="28"/>
          <w:lang w:bidi="ar-SA"/>
        </w:rPr>
        <w:tab/>
      </w:r>
      <w:r>
        <w:rPr>
          <w:b/>
          <w:color w:val="000000"/>
          <w:sz w:val="28"/>
          <w:lang w:bidi="ar-SA"/>
        </w:rPr>
        <w:tab/>
      </w:r>
      <w:r>
        <w:rPr>
          <w:b/>
          <w:color w:val="000000"/>
          <w:sz w:val="28"/>
          <w:lang w:bidi="ar-SA"/>
        </w:rPr>
        <w:tab/>
      </w:r>
    </w:p>
    <w:p w:rsidR="009F3A31" w:rsidRDefault="009F3A31">
      <w:pPr>
        <w:pStyle w:val="Domy5blnie"/>
      </w:pPr>
    </w:p>
    <w:p w:rsidR="009F3A31" w:rsidRDefault="009F3A31">
      <w:pPr>
        <w:pStyle w:val="Domy5blnie"/>
        <w:spacing w:after="292"/>
        <w:jc w:val="center"/>
        <w:rPr>
          <w:color w:val="000000"/>
          <w:sz w:val="28"/>
          <w:lang w:bidi="ar-SA"/>
        </w:rPr>
      </w:pPr>
      <w:r>
        <w:rPr>
          <w:color w:val="000000"/>
          <w:sz w:val="28"/>
          <w:lang w:bidi="ar-SA"/>
        </w:rPr>
        <w:t xml:space="preserve">Białobłocki Ośrodek Kultury w Białych Błotach </w:t>
      </w:r>
    </w:p>
    <w:p w:rsidR="009F3A31" w:rsidRDefault="009F3A31">
      <w:pPr>
        <w:pStyle w:val="Domy5blnie"/>
        <w:spacing w:after="120"/>
      </w:pPr>
      <w:r>
        <w:rPr>
          <w:b/>
          <w:color w:val="000000"/>
          <w:lang w:bidi="ar-SA"/>
        </w:rPr>
        <w:t>9.01.2012 r.</w:t>
      </w:r>
      <w:r>
        <w:rPr>
          <w:b/>
          <w:color w:val="008000"/>
          <w:lang w:bidi="ar-SA"/>
        </w:rPr>
        <w:t>(Białe Błota)</w:t>
      </w:r>
      <w:r>
        <w:rPr>
          <w:b/>
          <w:color w:val="000000"/>
          <w:lang w:bidi="ar-SA"/>
        </w:rPr>
        <w:t xml:space="preserve"> - „XX Finał Wielkiej Orkiestry Świątecznej Pomocy”.</w:t>
      </w:r>
    </w:p>
    <w:p w:rsidR="009F3A31" w:rsidRDefault="009F3A31">
      <w:pPr>
        <w:pStyle w:val="Domy5blnie"/>
      </w:pPr>
      <w:r>
        <w:rPr>
          <w:color w:val="000000"/>
          <w:lang w:bidi="ar-SA"/>
        </w:rPr>
        <w:tab/>
        <w:t xml:space="preserve">XX Finał WOŚP. W programie: Spektakl teatralny  w wykonaniu dzieci z  przedszkola „Wróżka”, licytacja wyrobów ceramicznych  ufundowanych przez sponsorów. Pokaz grup tanecznych ze Szkoły Tańca „BOHEMA”. Koncert zespołu „Stratus". </w:t>
      </w:r>
    </w:p>
    <w:p w:rsidR="009F3A31" w:rsidRDefault="009F3A31">
      <w:pPr>
        <w:pStyle w:val="Domy5blnie"/>
        <w:rPr>
          <w:b/>
          <w:color w:val="000000"/>
          <w:lang w:bidi="ar-SA"/>
        </w:rPr>
      </w:pPr>
      <w:r>
        <w:rPr>
          <w:b/>
          <w:color w:val="000000"/>
          <w:lang w:bidi="ar-SA"/>
        </w:rPr>
        <w:t>Ilość uczestników – ok. 170 osób.</w:t>
      </w:r>
    </w:p>
    <w:p w:rsidR="009F3A31" w:rsidRDefault="009F3A31" w:rsidP="00FF652F">
      <w:pPr>
        <w:pStyle w:val="Domy5blnie"/>
        <w:spacing w:after="292"/>
        <w:rPr>
          <w:color w:val="000000"/>
          <w:sz w:val="28"/>
          <w:lang w:bidi="ar-SA"/>
        </w:rPr>
      </w:pPr>
    </w:p>
    <w:p w:rsidR="009F3A31" w:rsidRDefault="009F3A31" w:rsidP="00FF652F">
      <w:pPr>
        <w:pStyle w:val="Domy5blnie"/>
      </w:pPr>
      <w:r>
        <w:rPr>
          <w:b/>
          <w:color w:val="000000"/>
          <w:lang w:bidi="ar-SA"/>
        </w:rPr>
        <w:t xml:space="preserve">11.01.2012 r. </w:t>
      </w:r>
      <w:r>
        <w:rPr>
          <w:b/>
          <w:color w:val="008000"/>
          <w:lang w:bidi="ar-SA"/>
        </w:rPr>
        <w:t>(Białe Błota)</w:t>
      </w:r>
      <w:r>
        <w:rPr>
          <w:b/>
          <w:color w:val="000000"/>
          <w:lang w:bidi="ar-SA"/>
        </w:rPr>
        <w:t xml:space="preserve"> - UTW - „O genetyce”</w:t>
      </w:r>
    </w:p>
    <w:p w:rsidR="009F3A31" w:rsidRDefault="009F3A31" w:rsidP="00FF652F">
      <w:pPr>
        <w:pStyle w:val="Domy5blnie"/>
      </w:pPr>
      <w:r>
        <w:rPr>
          <w:color w:val="000000"/>
          <w:lang w:bidi="ar-SA"/>
        </w:rPr>
        <w:tab/>
        <w:t>Wykład dla słuchaczy UTW. Gościem spotkania była dr Magdalena Trojankiewicz, biolog – genetyk Instytutu Biologii Eksperymentalnej UKW.</w:t>
      </w:r>
      <w:r>
        <w:rPr>
          <w:color w:val="000000"/>
          <w:sz w:val="28"/>
          <w:lang w:bidi="ar-SA"/>
        </w:rPr>
        <w:t xml:space="preserve"> D</w:t>
      </w:r>
      <w:r>
        <w:rPr>
          <w:color w:val="000000"/>
          <w:lang w:bidi="ar-SA"/>
        </w:rPr>
        <w:t xml:space="preserve">rugie spotkanie z cyklu chorób genetycznych. Słuchacze zapoznali się z chorobami związanymi z płcią. </w:t>
      </w:r>
    </w:p>
    <w:p w:rsidR="009F3A31" w:rsidRDefault="009F3A31" w:rsidP="00FF652F">
      <w:pPr>
        <w:pStyle w:val="Domy5blnie"/>
      </w:pPr>
      <w:r>
        <w:rPr>
          <w:b/>
          <w:color w:val="000000"/>
          <w:lang w:bidi="ar-SA"/>
        </w:rPr>
        <w:t xml:space="preserve">Ilość uczestników - 30 osób. </w:t>
      </w:r>
    </w:p>
    <w:p w:rsidR="009F3A31" w:rsidRDefault="009F3A31" w:rsidP="00FF652F">
      <w:pPr>
        <w:pStyle w:val="Domy5blnie"/>
        <w:rPr>
          <w:color w:val="000000"/>
          <w:sz w:val="20"/>
          <w:lang w:bidi="ar-SA"/>
        </w:rPr>
      </w:pPr>
    </w:p>
    <w:p w:rsidR="009F3A31" w:rsidRDefault="009F3A31" w:rsidP="00FF652F">
      <w:pPr>
        <w:pStyle w:val="Domy5blnie"/>
        <w:rPr>
          <w:color w:val="000000"/>
          <w:lang w:bidi="ar-SA"/>
        </w:rPr>
      </w:pPr>
    </w:p>
    <w:p w:rsidR="009F3A31" w:rsidRDefault="009F3A31" w:rsidP="00FF652F">
      <w:pPr>
        <w:pStyle w:val="Domy5blnie"/>
        <w:rPr>
          <w:color w:val="000000"/>
          <w:lang w:bidi="ar-SA"/>
        </w:rPr>
      </w:pPr>
      <w:r>
        <w:rPr>
          <w:b/>
          <w:color w:val="000000"/>
          <w:lang w:bidi="ar-SA"/>
        </w:rPr>
        <w:t xml:space="preserve">14.01.2012 r. – </w:t>
      </w:r>
      <w:r>
        <w:rPr>
          <w:b/>
          <w:color w:val="008000"/>
          <w:lang w:bidi="ar-SA"/>
        </w:rPr>
        <w:t>(Białe Błota)</w:t>
      </w:r>
      <w:r>
        <w:rPr>
          <w:b/>
          <w:color w:val="000000"/>
          <w:lang w:bidi="ar-SA"/>
        </w:rPr>
        <w:t xml:space="preserve"> „IV Konkurs Kolęd i Pastorałek”</w:t>
      </w:r>
    </w:p>
    <w:p w:rsidR="009F3A31" w:rsidRDefault="009F3A31" w:rsidP="00FF652F">
      <w:pPr>
        <w:pStyle w:val="Domy5blnie"/>
        <w:ind w:firstLine="720"/>
      </w:pPr>
      <w:r>
        <w:rPr>
          <w:color w:val="000000"/>
          <w:lang w:bidi="ar-SA"/>
        </w:rPr>
        <w:t>Konkurs organizowany przez szkołę podstawową w Białych Błotach. Przegląd i prezentacja umiejętności dzieci ze szkoły podstawowej  i gimnazjum w Białych Błotach.  Jury przyznało nagrody i dyplomy</w:t>
      </w:r>
      <w:r>
        <w:rPr>
          <w:b/>
          <w:color w:val="000000"/>
          <w:lang w:bidi="ar-SA"/>
        </w:rPr>
        <w:t xml:space="preserve">: </w:t>
      </w:r>
      <w:r>
        <w:rPr>
          <w:color w:val="000000"/>
          <w:lang w:bidi="ar-SA"/>
        </w:rPr>
        <w:t>I miejsce w kategorii występ rodzinny zdobyli – Aleksandra i Leszek Korzeb - instruktor pani Małgorzata Ziółkowska BOK.</w:t>
      </w:r>
    </w:p>
    <w:p w:rsidR="009F3A31" w:rsidRDefault="009F3A31" w:rsidP="00FF652F">
      <w:pPr>
        <w:pStyle w:val="Domy5blnie"/>
        <w:rPr>
          <w:color w:val="000000"/>
          <w:lang w:bidi="ar-SA"/>
        </w:rPr>
      </w:pPr>
    </w:p>
    <w:p w:rsidR="009F3A31" w:rsidRDefault="009F3A31" w:rsidP="00FF652F">
      <w:pPr>
        <w:pStyle w:val="Domy5blnie"/>
        <w:rPr>
          <w:b/>
          <w:color w:val="000000"/>
          <w:lang w:bidi="ar-SA"/>
        </w:rPr>
      </w:pPr>
    </w:p>
    <w:p w:rsidR="009F3A31" w:rsidRDefault="009F3A31" w:rsidP="00FF652F">
      <w:pPr>
        <w:pStyle w:val="Domy5blnie"/>
        <w:rPr>
          <w:b/>
          <w:color w:val="000000"/>
          <w:lang w:bidi="ar-SA"/>
        </w:rPr>
      </w:pPr>
    </w:p>
    <w:p w:rsidR="009F3A31" w:rsidRDefault="009F3A31" w:rsidP="00FF652F">
      <w:pPr>
        <w:pStyle w:val="Domy5blnie"/>
      </w:pPr>
      <w:r>
        <w:rPr>
          <w:b/>
          <w:color w:val="000000"/>
          <w:lang w:bidi="ar-SA"/>
        </w:rPr>
        <w:t>29.01.2012 r. -</w:t>
      </w:r>
      <w:r>
        <w:rPr>
          <w:b/>
          <w:color w:val="008000"/>
          <w:lang w:bidi="ar-SA"/>
        </w:rPr>
        <w:t>(Białe Błota)</w:t>
      </w:r>
      <w:r>
        <w:rPr>
          <w:b/>
          <w:color w:val="000000"/>
          <w:lang w:bidi="ar-SA"/>
        </w:rPr>
        <w:t xml:space="preserve"> „Karnawałowe Popołudnie z Melpomeną"</w:t>
      </w:r>
    </w:p>
    <w:p w:rsidR="009F3A31" w:rsidRDefault="009F3A31" w:rsidP="00FF652F">
      <w:pPr>
        <w:pStyle w:val="Domy5blnie"/>
      </w:pPr>
      <w:r>
        <w:rPr>
          <w:color w:val="000000"/>
          <w:lang w:bidi="ar-SA"/>
        </w:rPr>
        <w:tab/>
        <w:t xml:space="preserve">Prezentacje arii operowych i pieśni w wykonaniu bydgoskiej śpiewaczki, profesor dr hab. Małgorzaty Greli oraz jej studentek: Moniki Zarębskiej, Izabeli Wiśniewskiej oraz Dariny Bencowej z Akademii Muzycznej w Bydgoszczy. </w:t>
      </w:r>
    </w:p>
    <w:p w:rsidR="009F3A31" w:rsidRDefault="009F3A31" w:rsidP="00FF652F">
      <w:pPr>
        <w:pStyle w:val="Domy5blnie"/>
      </w:pPr>
      <w:r>
        <w:rPr>
          <w:color w:val="000000"/>
          <w:lang w:bidi="ar-SA"/>
        </w:rPr>
        <w:t xml:space="preserve">Koncert urozmaicały opowieści i anegdoty z życia artystów operowych, opowiadanych przez panią prof. dr hab. Małgorzatę Grelę oraz pana Zbigniewa Sielickiego. </w:t>
      </w:r>
    </w:p>
    <w:p w:rsidR="009F3A31" w:rsidRDefault="009F3A31" w:rsidP="00FF652F">
      <w:pPr>
        <w:pStyle w:val="Domy5blnie"/>
      </w:pPr>
      <w:r>
        <w:rPr>
          <w:b/>
          <w:color w:val="000000"/>
          <w:lang w:bidi="ar-SA"/>
        </w:rPr>
        <w:t>Ilość widzów - ok. 100 osób.</w:t>
      </w:r>
    </w:p>
    <w:p w:rsidR="009F3A31" w:rsidRDefault="009F3A31" w:rsidP="00FF652F">
      <w:pPr>
        <w:pStyle w:val="Domy5blnie"/>
        <w:rPr>
          <w:color w:val="000000"/>
          <w:lang w:bidi="ar-SA"/>
        </w:rPr>
      </w:pPr>
    </w:p>
    <w:p w:rsidR="009F3A31" w:rsidRDefault="009F3A31" w:rsidP="00FF652F">
      <w:pPr>
        <w:pStyle w:val="Domy5blnie"/>
        <w:rPr>
          <w:color w:val="000000"/>
          <w:lang w:bidi="ar-SA"/>
        </w:rPr>
      </w:pPr>
    </w:p>
    <w:p w:rsidR="009F3A31" w:rsidRDefault="009F3A31" w:rsidP="00FF652F">
      <w:pPr>
        <w:pStyle w:val="Domy5blnie"/>
      </w:pPr>
      <w:r>
        <w:rPr>
          <w:b/>
          <w:color w:val="000000"/>
          <w:lang w:bidi="ar-SA"/>
        </w:rPr>
        <w:t xml:space="preserve">10.02.2012 r. - </w:t>
      </w:r>
      <w:r>
        <w:rPr>
          <w:b/>
          <w:color w:val="008000"/>
          <w:lang w:bidi="ar-SA"/>
        </w:rPr>
        <w:t>(Białe Błota)</w:t>
      </w:r>
      <w:r>
        <w:rPr>
          <w:b/>
          <w:color w:val="000000"/>
          <w:lang w:bidi="ar-SA"/>
        </w:rPr>
        <w:t xml:space="preserve"> „Dance Metting”</w:t>
      </w:r>
    </w:p>
    <w:p w:rsidR="009F3A31" w:rsidRDefault="009F3A31" w:rsidP="00FF652F">
      <w:pPr>
        <w:pStyle w:val="Domy5blnie"/>
        <w:ind w:firstLine="720"/>
      </w:pPr>
      <w:r>
        <w:rPr>
          <w:color w:val="000000"/>
          <w:lang w:bidi="ar-SA"/>
        </w:rPr>
        <w:t>III edycja pokazu tańca nowoczesnego. Wspólny występ formacji t</w:t>
      </w:r>
      <w:r>
        <w:rPr>
          <w:color w:val="000000"/>
          <w:lang w:bidi="ar-SA"/>
        </w:rPr>
        <w:tab/>
        <w:t xml:space="preserve">anecznych: Szkoły Tańca „Bohema”, grupy Break Dance „Braterstwo Stylu”, Teatr Tańca „Gest” i „Geścik” z WOKiS- u w Bydgoszczy. </w:t>
      </w:r>
    </w:p>
    <w:p w:rsidR="009F3A31" w:rsidRDefault="009F3A31" w:rsidP="00FF652F">
      <w:pPr>
        <w:pStyle w:val="Domy5blnie"/>
      </w:pPr>
      <w:r>
        <w:rPr>
          <w:b/>
          <w:color w:val="000000"/>
          <w:lang w:bidi="ar-SA"/>
        </w:rPr>
        <w:t>Ilość widzów – ok. 200 osób.</w:t>
      </w:r>
    </w:p>
    <w:p w:rsidR="009F3A31" w:rsidRDefault="009F3A31" w:rsidP="00FF652F">
      <w:pPr>
        <w:pStyle w:val="Domy5blnie"/>
        <w:rPr>
          <w:b/>
          <w:color w:val="000000"/>
          <w:lang w:bidi="ar-SA"/>
        </w:rPr>
      </w:pPr>
    </w:p>
    <w:p w:rsidR="009F3A31" w:rsidRDefault="009F3A31" w:rsidP="00FF652F">
      <w:pPr>
        <w:pStyle w:val="Domy5blnie"/>
      </w:pPr>
      <w:r>
        <w:rPr>
          <w:b/>
          <w:color w:val="000000"/>
          <w:lang w:bidi="ar-SA"/>
        </w:rPr>
        <w:t xml:space="preserve">13.02.2012 r. - </w:t>
      </w:r>
      <w:r>
        <w:rPr>
          <w:b/>
          <w:color w:val="008000"/>
          <w:lang w:bidi="ar-SA"/>
        </w:rPr>
        <w:t>(Białe Błota)</w:t>
      </w:r>
      <w:r>
        <w:rPr>
          <w:b/>
          <w:color w:val="000000"/>
          <w:lang w:bidi="ar-SA"/>
        </w:rPr>
        <w:t xml:space="preserve"> - UTW - „Dlaczego kochamy seriale?</w:t>
      </w:r>
    </w:p>
    <w:p w:rsidR="009F3A31" w:rsidRDefault="009F3A31" w:rsidP="00FF652F">
      <w:pPr>
        <w:pStyle w:val="Domy5blnie"/>
      </w:pPr>
      <w:r>
        <w:rPr>
          <w:color w:val="000000"/>
          <w:lang w:bidi="ar-SA"/>
        </w:rPr>
        <w:tab/>
        <w:t xml:space="preserve">Spotkanie słuchaczy UTW, którego gościem był pan Mariusz Guzek. W programie pokazy zdjęć filmowych z seriali, filmów cyklicznych, seriali dokumentalnych oraz animowanych. Omówienie głównych gatunków filmowych. </w:t>
      </w:r>
    </w:p>
    <w:p w:rsidR="009F3A31" w:rsidRDefault="009F3A31" w:rsidP="00FF652F">
      <w:pPr>
        <w:pStyle w:val="Domy5blnie"/>
      </w:pPr>
      <w:r>
        <w:rPr>
          <w:b/>
          <w:color w:val="000000"/>
          <w:lang w:bidi="ar-SA"/>
        </w:rPr>
        <w:t>Ilość słuchaczy – 14 osób.</w:t>
      </w:r>
    </w:p>
    <w:p w:rsidR="009F3A31" w:rsidRDefault="009F3A31" w:rsidP="00FF652F">
      <w:pPr>
        <w:pStyle w:val="Domy5blnie"/>
        <w:rPr>
          <w:color w:val="000000"/>
          <w:lang w:bidi="ar-SA"/>
        </w:rPr>
      </w:pPr>
    </w:p>
    <w:p w:rsidR="009F3A31" w:rsidRDefault="009F3A31" w:rsidP="00FF652F">
      <w:pPr>
        <w:pStyle w:val="Domy5blnie"/>
        <w:rPr>
          <w:b/>
          <w:color w:val="000000"/>
          <w:lang w:bidi="ar-SA"/>
        </w:rPr>
      </w:pPr>
    </w:p>
    <w:p w:rsidR="009F3A31" w:rsidRDefault="009F3A31" w:rsidP="00FF652F">
      <w:pPr>
        <w:pStyle w:val="Domy5blnie"/>
      </w:pPr>
      <w:r>
        <w:rPr>
          <w:b/>
          <w:color w:val="000000"/>
          <w:lang w:bidi="ar-SA"/>
        </w:rPr>
        <w:t xml:space="preserve">14.02.2012 r. - </w:t>
      </w:r>
      <w:r>
        <w:rPr>
          <w:b/>
          <w:color w:val="008000"/>
          <w:lang w:bidi="ar-SA"/>
        </w:rPr>
        <w:t>(Ciele)</w:t>
      </w:r>
      <w:r>
        <w:rPr>
          <w:b/>
          <w:color w:val="000000"/>
          <w:lang w:bidi="ar-SA"/>
        </w:rPr>
        <w:t xml:space="preserve">  „Walentynkowa poczta - Świetlica w Cielu </w:t>
      </w:r>
    </w:p>
    <w:p w:rsidR="009F3A31" w:rsidRDefault="009F3A31" w:rsidP="00FF652F">
      <w:pPr>
        <w:pStyle w:val="Domy5blnie"/>
      </w:pPr>
      <w:r>
        <w:rPr>
          <w:color w:val="000000"/>
          <w:lang w:bidi="ar-SA"/>
        </w:rPr>
        <w:tab/>
        <w:t xml:space="preserve">Spotkanie integracyjne w świetlicy w Cielu. Zajęcia zręcznościowe dla dzieci i młodzieży. Wspólne wykonanie serduszek z krepy i papieru. </w:t>
      </w:r>
    </w:p>
    <w:p w:rsidR="009F3A31" w:rsidRDefault="009F3A31" w:rsidP="00FF652F">
      <w:pPr>
        <w:pStyle w:val="Domy5blnie"/>
      </w:pPr>
      <w:r>
        <w:rPr>
          <w:b/>
          <w:color w:val="000000"/>
          <w:lang w:bidi="ar-SA"/>
        </w:rPr>
        <w:t xml:space="preserve">Ilość uczestników – ok. 50 osób    </w:t>
      </w:r>
    </w:p>
    <w:p w:rsidR="009F3A31" w:rsidRDefault="009F3A31" w:rsidP="00FF652F">
      <w:pPr>
        <w:pStyle w:val="Domy5blnie"/>
        <w:rPr>
          <w:color w:val="000000"/>
          <w:lang w:bidi="ar-SA"/>
        </w:rPr>
      </w:pPr>
    </w:p>
    <w:p w:rsidR="009F3A31" w:rsidRDefault="009F3A31" w:rsidP="00FF652F">
      <w:pPr>
        <w:pStyle w:val="Domy5blnie"/>
        <w:rPr>
          <w:color w:val="000000"/>
          <w:lang w:bidi="ar-SA"/>
        </w:rPr>
      </w:pPr>
    </w:p>
    <w:p w:rsidR="009F3A31" w:rsidRDefault="009F3A31" w:rsidP="00FF652F">
      <w:pPr>
        <w:pStyle w:val="Domy5blnie"/>
      </w:pPr>
      <w:r>
        <w:rPr>
          <w:color w:val="000000"/>
          <w:lang w:bidi="ar-SA"/>
        </w:rPr>
        <w:tab/>
      </w:r>
    </w:p>
    <w:p w:rsidR="009F3A31" w:rsidRDefault="009F3A31" w:rsidP="00FF652F">
      <w:pPr>
        <w:pStyle w:val="Domy5blnie"/>
      </w:pPr>
      <w:r>
        <w:rPr>
          <w:b/>
          <w:color w:val="000000"/>
          <w:lang w:bidi="ar-SA"/>
        </w:rPr>
        <w:t xml:space="preserve">13 - 17.02. - </w:t>
      </w:r>
      <w:r>
        <w:rPr>
          <w:b/>
          <w:color w:val="008000"/>
          <w:lang w:bidi="ar-SA"/>
        </w:rPr>
        <w:t>(Ciele)</w:t>
      </w:r>
      <w:r>
        <w:rPr>
          <w:b/>
          <w:color w:val="000000"/>
          <w:lang w:bidi="ar-SA"/>
        </w:rPr>
        <w:t xml:space="preserve"> „Białe wakacje w Cielu”</w:t>
      </w:r>
    </w:p>
    <w:p w:rsidR="009F3A31" w:rsidRDefault="009F3A31" w:rsidP="00FF652F">
      <w:pPr>
        <w:pStyle w:val="Domy5blnie"/>
      </w:pPr>
      <w:r>
        <w:rPr>
          <w:color w:val="000000"/>
          <w:lang w:bidi="ar-SA"/>
        </w:rPr>
        <w:tab/>
        <w:t xml:space="preserve">Półkolonie zimowe w świetlicy w Cielu. W programie: </w:t>
      </w:r>
    </w:p>
    <w:p w:rsidR="009F3A31" w:rsidRDefault="009F3A31" w:rsidP="00FF652F">
      <w:pPr>
        <w:pStyle w:val="Domy5blnie"/>
      </w:pPr>
      <w:r>
        <w:rPr>
          <w:b/>
          <w:color w:val="000000"/>
          <w:lang w:bidi="ar-SA"/>
        </w:rPr>
        <w:t>Poniedziałek</w:t>
      </w:r>
    </w:p>
    <w:p w:rsidR="009F3A31" w:rsidRDefault="009F3A31" w:rsidP="00FF652F">
      <w:pPr>
        <w:pStyle w:val="Domy5blnie"/>
      </w:pPr>
      <w:r>
        <w:rPr>
          <w:color w:val="000000"/>
          <w:lang w:bidi="ar-SA"/>
        </w:rPr>
        <w:t xml:space="preserve">Projekcja filmu „Mustang” oraz „Shrek” </w:t>
      </w:r>
    </w:p>
    <w:p w:rsidR="009F3A31" w:rsidRDefault="009F3A31" w:rsidP="00FF652F">
      <w:pPr>
        <w:pStyle w:val="Domy5blnie"/>
      </w:pPr>
      <w:r>
        <w:rPr>
          <w:b/>
          <w:color w:val="000000"/>
          <w:lang w:bidi="ar-SA"/>
        </w:rPr>
        <w:t>Wtorek</w:t>
      </w:r>
    </w:p>
    <w:p w:rsidR="009F3A31" w:rsidRDefault="009F3A31" w:rsidP="00FF652F">
      <w:pPr>
        <w:pStyle w:val="Domy5blnie"/>
      </w:pPr>
      <w:r>
        <w:rPr>
          <w:color w:val="000000"/>
          <w:lang w:bidi="ar-SA"/>
        </w:rPr>
        <w:t>Wyjazd do centrum zabawy „Wikolandia” w „Lisim Ogonie” oraz dyskoteka walentynkowa</w:t>
      </w:r>
    </w:p>
    <w:p w:rsidR="009F3A31" w:rsidRDefault="009F3A31" w:rsidP="00FF652F">
      <w:pPr>
        <w:pStyle w:val="Domy5blnie"/>
      </w:pPr>
      <w:r>
        <w:rPr>
          <w:b/>
          <w:color w:val="000000"/>
          <w:lang w:bidi="ar-SA"/>
        </w:rPr>
        <w:t xml:space="preserve">Środa </w:t>
      </w:r>
    </w:p>
    <w:p w:rsidR="009F3A31" w:rsidRDefault="009F3A31" w:rsidP="00FF652F">
      <w:pPr>
        <w:pStyle w:val="Domy5blnie"/>
      </w:pPr>
      <w:r>
        <w:rPr>
          <w:color w:val="000000"/>
          <w:lang w:bidi="ar-SA"/>
        </w:rPr>
        <w:t>Wyjazd na basen do Solca Kujawskiego oraz zajęcia kulinarne w świetlicy</w:t>
      </w:r>
    </w:p>
    <w:p w:rsidR="009F3A31" w:rsidRDefault="009F3A31" w:rsidP="00FF652F">
      <w:pPr>
        <w:pStyle w:val="Domy5blnie"/>
      </w:pPr>
      <w:r>
        <w:rPr>
          <w:b/>
          <w:color w:val="000000"/>
          <w:lang w:bidi="ar-SA"/>
        </w:rPr>
        <w:t xml:space="preserve">Czwartek </w:t>
      </w:r>
    </w:p>
    <w:p w:rsidR="009F3A31" w:rsidRDefault="009F3A31" w:rsidP="00FF652F">
      <w:pPr>
        <w:pStyle w:val="Domy5blnie"/>
      </w:pPr>
      <w:r>
        <w:rPr>
          <w:color w:val="000000"/>
          <w:lang w:bidi="ar-SA"/>
        </w:rPr>
        <w:t xml:space="preserve">Wyjazd do kina na seans „Kot w butach” </w:t>
      </w:r>
    </w:p>
    <w:p w:rsidR="009F3A31" w:rsidRDefault="009F3A31" w:rsidP="00FF652F">
      <w:pPr>
        <w:pStyle w:val="Domy5blnie"/>
      </w:pPr>
      <w:r>
        <w:rPr>
          <w:b/>
          <w:color w:val="000000"/>
          <w:lang w:bidi="ar-SA"/>
        </w:rPr>
        <w:t>Piątek</w:t>
      </w:r>
    </w:p>
    <w:p w:rsidR="009F3A31" w:rsidRDefault="009F3A31" w:rsidP="00FF652F">
      <w:pPr>
        <w:pStyle w:val="Domy5blnie"/>
      </w:pPr>
      <w:r>
        <w:rPr>
          <w:color w:val="000000"/>
          <w:lang w:bidi="ar-SA"/>
        </w:rPr>
        <w:t>Kulig, jazda konna oraz ognisko</w:t>
      </w:r>
    </w:p>
    <w:p w:rsidR="009F3A31" w:rsidRDefault="009F3A31" w:rsidP="00FF652F">
      <w:pPr>
        <w:pStyle w:val="Domy5blnie"/>
        <w:rPr>
          <w:color w:val="000000"/>
          <w:lang w:bidi="ar-SA"/>
        </w:rPr>
      </w:pPr>
    </w:p>
    <w:p w:rsidR="009F3A31" w:rsidRDefault="009F3A31" w:rsidP="00FF652F">
      <w:pPr>
        <w:pStyle w:val="Domy5blnie"/>
        <w:rPr>
          <w:b/>
          <w:color w:val="000000"/>
          <w:lang w:bidi="ar-SA"/>
        </w:rPr>
      </w:pPr>
    </w:p>
    <w:p w:rsidR="009F3A31" w:rsidRDefault="009F3A31" w:rsidP="00FF652F">
      <w:pPr>
        <w:pStyle w:val="Domy5blnie"/>
      </w:pPr>
      <w:r>
        <w:rPr>
          <w:b/>
          <w:color w:val="000000"/>
          <w:lang w:bidi="ar-SA"/>
        </w:rPr>
        <w:t xml:space="preserve">16.02.2012 r.- </w:t>
      </w:r>
      <w:r>
        <w:rPr>
          <w:b/>
          <w:color w:val="008000"/>
          <w:lang w:bidi="ar-SA"/>
        </w:rPr>
        <w:t>(Ciele)</w:t>
      </w:r>
      <w:r>
        <w:rPr>
          <w:b/>
          <w:color w:val="000000"/>
          <w:lang w:bidi="ar-SA"/>
        </w:rPr>
        <w:t xml:space="preserve"> „Tłusty czwartek”</w:t>
      </w:r>
    </w:p>
    <w:p w:rsidR="009F3A31" w:rsidRDefault="009F3A31" w:rsidP="00FF652F">
      <w:pPr>
        <w:pStyle w:val="Domy5blnie"/>
      </w:pPr>
      <w:r>
        <w:rPr>
          <w:color w:val="000000"/>
          <w:lang w:bidi="ar-SA"/>
        </w:rPr>
        <w:tab/>
        <w:t>Impreza integracyjna dla mieszkańców Ciela współorganizowana przez BOK oraz  świetlicę wiejską. Zajęcia kulinarne, wspólne pieczenie pączków, wianków oraz chruścików przez dzieci i ich rodziców.</w:t>
      </w:r>
    </w:p>
    <w:p w:rsidR="009F3A31" w:rsidRDefault="009F3A31" w:rsidP="00FF652F">
      <w:pPr>
        <w:pStyle w:val="Domy5blnie"/>
      </w:pPr>
      <w:r>
        <w:rPr>
          <w:color w:val="000000"/>
          <w:lang w:bidi="ar-SA"/>
        </w:rPr>
        <w:t xml:space="preserve"> </w:t>
      </w:r>
      <w:r>
        <w:rPr>
          <w:b/>
          <w:color w:val="000000"/>
          <w:lang w:bidi="ar-SA"/>
        </w:rPr>
        <w:t>Ilość uczestników – 50 osób.</w:t>
      </w: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pPr>
      <w:r>
        <w:tab/>
      </w:r>
      <w:r>
        <w:tab/>
      </w:r>
      <w:r>
        <w:tab/>
      </w:r>
      <w:r>
        <w:tab/>
      </w:r>
      <w:r>
        <w:tab/>
      </w:r>
      <w:r>
        <w:tab/>
      </w:r>
      <w:r>
        <w:tab/>
      </w:r>
      <w:r>
        <w:tab/>
        <w:t>Wójt Gminy</w:t>
      </w:r>
    </w:p>
    <w:p w:rsidR="009F3A31" w:rsidRDefault="009F3A31">
      <w:pPr>
        <w:pStyle w:val="Domy5blnie"/>
      </w:pPr>
    </w:p>
    <w:p w:rsidR="009F3A31" w:rsidRDefault="009F3A31">
      <w:pPr>
        <w:pStyle w:val="Domy5blnie"/>
      </w:pPr>
    </w:p>
    <w:p w:rsidR="009F3A31" w:rsidRDefault="009F3A31">
      <w:pPr>
        <w:pStyle w:val="Domy5blnie"/>
      </w:pPr>
      <w:r>
        <w:tab/>
      </w:r>
      <w:r>
        <w:tab/>
      </w:r>
      <w:r>
        <w:tab/>
      </w:r>
      <w:r>
        <w:tab/>
      </w:r>
      <w:r>
        <w:tab/>
      </w:r>
      <w:r>
        <w:tab/>
        <w:t xml:space="preserve">        Katarzyna Kirstein - Piotrowska</w:t>
      </w:r>
    </w:p>
    <w:p w:rsidR="009F3A31" w:rsidRDefault="009F3A31">
      <w:pPr>
        <w:pStyle w:val="Domy5blnie"/>
      </w:pPr>
    </w:p>
    <w:p w:rsidR="009F3A31" w:rsidRDefault="009F3A31">
      <w:pPr>
        <w:pStyle w:val="Domy5blnie"/>
      </w:pPr>
    </w:p>
    <w:p w:rsidR="009F3A31" w:rsidRDefault="009F3A31">
      <w:pPr>
        <w:pStyle w:val="Domy5blnie"/>
      </w:pPr>
    </w:p>
    <w:p w:rsidR="009F3A31" w:rsidRDefault="009F3A31">
      <w:pPr>
        <w:pStyle w:val="Domy5blnie"/>
      </w:pPr>
    </w:p>
    <w:p w:rsidR="009F3A31" w:rsidRPr="007B0412" w:rsidRDefault="009F3A31" w:rsidP="00BF141B">
      <w:pPr>
        <w:pStyle w:val="Domy5blnie"/>
        <w:jc w:val="center"/>
        <w:rPr>
          <w:b/>
          <w:color w:val="000000"/>
          <w:sz w:val="28"/>
          <w:szCs w:val="28"/>
          <w:lang w:bidi="ar-SA"/>
        </w:rPr>
      </w:pPr>
      <w:r w:rsidRPr="007B0412">
        <w:rPr>
          <w:b/>
          <w:color w:val="000000"/>
          <w:sz w:val="28"/>
          <w:szCs w:val="28"/>
          <w:lang w:bidi="ar-SA"/>
        </w:rPr>
        <w:t>Wiejski Ośrodek Kultury w Łochowie</w:t>
      </w:r>
    </w:p>
    <w:p w:rsidR="009F3A31" w:rsidRPr="00BF141B" w:rsidRDefault="009F3A31" w:rsidP="00BF141B">
      <w:pPr>
        <w:pStyle w:val="Domy5blnie"/>
        <w:jc w:val="center"/>
        <w:rPr>
          <w:color w:val="000000"/>
          <w:sz w:val="28"/>
          <w:szCs w:val="28"/>
          <w:lang w:bidi="ar-SA"/>
        </w:rPr>
      </w:pPr>
    </w:p>
    <w:p w:rsidR="009F3A31" w:rsidRDefault="009F3A31">
      <w:pPr>
        <w:pStyle w:val="Domy5blnie"/>
        <w:rPr>
          <w:color w:val="000000"/>
          <w:lang w:bidi="ar-SA"/>
        </w:rPr>
      </w:pPr>
    </w:p>
    <w:p w:rsidR="009F3A31" w:rsidRDefault="009F3A31">
      <w:pPr>
        <w:pStyle w:val="Domy5blnie"/>
      </w:pPr>
      <w:r>
        <w:rPr>
          <w:b/>
          <w:color w:val="000000"/>
          <w:lang w:bidi="ar-SA"/>
        </w:rPr>
        <w:t>9.01.2012 r.</w:t>
      </w:r>
      <w:r>
        <w:rPr>
          <w:b/>
          <w:color w:val="008000"/>
          <w:lang w:bidi="ar-SA"/>
        </w:rPr>
        <w:t>(Łochowo)</w:t>
      </w:r>
      <w:r>
        <w:rPr>
          <w:b/>
          <w:color w:val="000000"/>
          <w:lang w:bidi="ar-SA"/>
        </w:rPr>
        <w:t xml:space="preserve"> - „Wielka Orkiestra Świątecznej Pomocy”. </w:t>
      </w:r>
    </w:p>
    <w:p w:rsidR="009F3A31" w:rsidRDefault="009F3A31">
      <w:pPr>
        <w:pStyle w:val="Domy5blnie"/>
      </w:pPr>
      <w:r>
        <w:rPr>
          <w:color w:val="000000"/>
          <w:lang w:bidi="ar-SA"/>
        </w:rPr>
        <w:tab/>
        <w:t xml:space="preserve">W programie: występ grupy tanecznej BREAK DANCE, pastorałki w wykonaniu dzieci klasy „0” Zespołu Szkół im. Jana Pawła II w Łochowie, licytacje przedmiotów ufundowanych przez sponsorów, koncert Eugeniusza Posadzego. </w:t>
      </w:r>
    </w:p>
    <w:p w:rsidR="009F3A31" w:rsidRDefault="009F3A31">
      <w:pPr>
        <w:pStyle w:val="Domy5blnie"/>
      </w:pPr>
      <w:r>
        <w:rPr>
          <w:b/>
          <w:color w:val="000000"/>
          <w:lang w:bidi="ar-SA"/>
        </w:rPr>
        <w:t>Ilość uczestników – ok. 100 osób</w:t>
      </w:r>
    </w:p>
    <w:p w:rsidR="009F3A31" w:rsidRDefault="009F3A31">
      <w:pPr>
        <w:pStyle w:val="Domy5blnie"/>
        <w:rPr>
          <w:b/>
          <w:color w:val="000000"/>
          <w:lang w:bidi="ar-SA"/>
        </w:rPr>
      </w:pPr>
    </w:p>
    <w:p w:rsidR="009F3A31" w:rsidRDefault="009F3A31">
      <w:pPr>
        <w:pStyle w:val="Domy5blnie"/>
        <w:rPr>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18.01.2012 – </w:t>
      </w:r>
      <w:r>
        <w:rPr>
          <w:b/>
          <w:color w:val="008000"/>
          <w:lang w:bidi="ar-SA"/>
        </w:rPr>
        <w:t>(Łochowice)</w:t>
      </w:r>
      <w:r>
        <w:rPr>
          <w:b/>
          <w:color w:val="000000"/>
          <w:lang w:bidi="ar-SA"/>
        </w:rPr>
        <w:t xml:space="preserve"> „Dzień Babci i Dziadka”</w:t>
      </w:r>
    </w:p>
    <w:p w:rsidR="009F3A31" w:rsidRDefault="009F3A31" w:rsidP="00386D46">
      <w:pPr>
        <w:pStyle w:val="Domy5blnie"/>
        <w:ind w:firstLine="720"/>
      </w:pPr>
      <w:r>
        <w:rPr>
          <w:color w:val="000000"/>
          <w:lang w:bidi="ar-SA"/>
        </w:rPr>
        <w:t xml:space="preserve">Klub Malucha – Łochowice. Występy dzieci dla działkowców.  </w:t>
      </w:r>
    </w:p>
    <w:p w:rsidR="009F3A31" w:rsidRDefault="009F3A31">
      <w:pPr>
        <w:pStyle w:val="Domy5blnie"/>
        <w:rPr>
          <w:color w:val="000000"/>
          <w:lang w:bidi="ar-SA"/>
        </w:rPr>
      </w:pPr>
    </w:p>
    <w:p w:rsidR="009F3A31" w:rsidRDefault="009F3A31">
      <w:pPr>
        <w:pStyle w:val="Domy5blnie"/>
      </w:pPr>
      <w:r>
        <w:rPr>
          <w:b/>
          <w:color w:val="000000"/>
          <w:lang w:bidi="ar-SA"/>
        </w:rPr>
        <w:t xml:space="preserve">20.01.2012 – </w:t>
      </w:r>
      <w:r>
        <w:rPr>
          <w:b/>
          <w:color w:val="008000"/>
          <w:lang w:bidi="ar-SA"/>
        </w:rPr>
        <w:t>(Lisi Ogon)</w:t>
      </w:r>
      <w:r>
        <w:rPr>
          <w:b/>
          <w:color w:val="000000"/>
          <w:lang w:bidi="ar-SA"/>
        </w:rPr>
        <w:t xml:space="preserve"> „Dzień Babci i Dziadka”</w:t>
      </w:r>
    </w:p>
    <w:p w:rsidR="009F3A31" w:rsidRDefault="009F3A31" w:rsidP="00386D46">
      <w:pPr>
        <w:pStyle w:val="Domy5blnie"/>
        <w:ind w:firstLine="720"/>
      </w:pPr>
      <w:r>
        <w:rPr>
          <w:color w:val="000000"/>
          <w:lang w:bidi="ar-SA"/>
        </w:rPr>
        <w:t xml:space="preserve">Spotkanie w „Klubie Malucha” w Lisim Ogonie. Dzieci przygotowały obrazki i serduszka. </w:t>
      </w:r>
    </w:p>
    <w:p w:rsidR="009F3A31" w:rsidRDefault="009F3A31">
      <w:pPr>
        <w:pStyle w:val="Domy5blnie"/>
        <w:rPr>
          <w:color w:val="000000"/>
          <w:sz w:val="20"/>
          <w:lang w:bidi="ar-SA"/>
        </w:rPr>
      </w:pPr>
    </w:p>
    <w:p w:rsidR="009F3A31" w:rsidRDefault="009F3A31">
      <w:pPr>
        <w:pStyle w:val="Domy5blnie"/>
      </w:pPr>
      <w:r>
        <w:rPr>
          <w:b/>
          <w:color w:val="000000"/>
          <w:lang w:bidi="ar-SA"/>
        </w:rPr>
        <w:t xml:space="preserve">23.01.2012 - </w:t>
      </w:r>
      <w:r>
        <w:rPr>
          <w:b/>
          <w:color w:val="008000"/>
          <w:lang w:bidi="ar-SA"/>
        </w:rPr>
        <w:t>(Łochowo)</w:t>
      </w:r>
      <w:r>
        <w:rPr>
          <w:b/>
          <w:color w:val="000000"/>
          <w:lang w:bidi="ar-SA"/>
        </w:rPr>
        <w:t>„Dzień Babci i Dziadka”</w:t>
      </w:r>
    </w:p>
    <w:p w:rsidR="009F3A31" w:rsidRPr="00FF652F" w:rsidRDefault="009F3A31" w:rsidP="00FF652F">
      <w:pPr>
        <w:pStyle w:val="Domy5blnie"/>
        <w:ind w:firstLine="720"/>
      </w:pPr>
      <w:r>
        <w:rPr>
          <w:color w:val="000000"/>
          <w:lang w:bidi="ar-SA"/>
        </w:rPr>
        <w:t>Impreza współorganizowana z Klubem Seniora „Razem Raźniej”. Podczas spotkania wystąpiły siostry Monika i Anna Twardowskie w koncercie fortepianowym.</w:t>
      </w:r>
    </w:p>
    <w:p w:rsidR="009F3A31" w:rsidRDefault="009F3A31">
      <w:pPr>
        <w:pStyle w:val="Domy5blnie"/>
        <w:rPr>
          <w:b/>
          <w:color w:val="000000"/>
          <w:lang w:bidi="ar-SA"/>
        </w:rPr>
      </w:pPr>
    </w:p>
    <w:p w:rsidR="009F3A31" w:rsidRDefault="009F3A31">
      <w:pPr>
        <w:pStyle w:val="Domy5blnie"/>
      </w:pPr>
      <w:r>
        <w:rPr>
          <w:b/>
          <w:color w:val="000000"/>
          <w:lang w:bidi="ar-SA"/>
        </w:rPr>
        <w:t xml:space="preserve">10.02.2012r. - </w:t>
      </w:r>
      <w:r>
        <w:rPr>
          <w:b/>
          <w:color w:val="008000"/>
          <w:lang w:bidi="ar-SA"/>
        </w:rPr>
        <w:t>(Lisi Ogon)</w:t>
      </w:r>
      <w:r>
        <w:rPr>
          <w:b/>
          <w:color w:val="000000"/>
          <w:lang w:bidi="ar-SA"/>
        </w:rPr>
        <w:t xml:space="preserve"> Bal Karnawałowy</w:t>
      </w:r>
    </w:p>
    <w:p w:rsidR="009F3A31" w:rsidRDefault="009F3A31">
      <w:pPr>
        <w:pStyle w:val="Domy5blnie"/>
      </w:pPr>
      <w:r>
        <w:rPr>
          <w:color w:val="000000"/>
          <w:lang w:bidi="ar-SA"/>
        </w:rPr>
        <w:tab/>
        <w:t>Bal zorganizowano w świetlicy wiejskiej w Lisim Ogonie dla wychowanków tutejszej świetlicy.</w:t>
      </w:r>
    </w:p>
    <w:p w:rsidR="009F3A31" w:rsidRDefault="009F3A31">
      <w:pPr>
        <w:pStyle w:val="Domy5blnie"/>
        <w:rPr>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13.02 – 24.02 2012 - </w:t>
      </w:r>
      <w:r>
        <w:rPr>
          <w:b/>
          <w:color w:val="008000"/>
          <w:lang w:bidi="ar-SA"/>
        </w:rPr>
        <w:t>(Łochowo)</w:t>
      </w:r>
      <w:r>
        <w:rPr>
          <w:b/>
          <w:color w:val="000000"/>
          <w:lang w:bidi="ar-SA"/>
        </w:rPr>
        <w:t>„Ferie zimowe”</w:t>
      </w:r>
    </w:p>
    <w:p w:rsidR="009F3A31" w:rsidRDefault="009F3A31">
      <w:pPr>
        <w:pStyle w:val="Domy5blnie"/>
      </w:pPr>
      <w:r>
        <w:rPr>
          <w:color w:val="000000"/>
          <w:lang w:bidi="ar-SA"/>
        </w:rPr>
        <w:t>Ferie zorganizowano w WOK w Łochowie. Program przedstawiał się następująco:</w:t>
      </w:r>
    </w:p>
    <w:p w:rsidR="009F3A31" w:rsidRDefault="009F3A31">
      <w:pPr>
        <w:pStyle w:val="Domy5blnie"/>
      </w:pPr>
      <w:r>
        <w:rPr>
          <w:b/>
          <w:color w:val="000000"/>
          <w:lang w:bidi="ar-SA"/>
        </w:rPr>
        <w:t>Poniedziałek</w:t>
      </w:r>
    </w:p>
    <w:p w:rsidR="009F3A31" w:rsidRDefault="009F3A31">
      <w:pPr>
        <w:pStyle w:val="Domy5blnie"/>
      </w:pPr>
      <w:r>
        <w:rPr>
          <w:color w:val="000000"/>
          <w:lang w:bidi="ar-SA"/>
        </w:rPr>
        <w:t>Spotkanie organizacyjne; gry i zabawy na śniegu oraz gry planszowe</w:t>
      </w:r>
    </w:p>
    <w:p w:rsidR="009F3A31" w:rsidRDefault="009F3A31">
      <w:pPr>
        <w:pStyle w:val="Domy5blnie"/>
      </w:pPr>
      <w:r>
        <w:rPr>
          <w:b/>
          <w:color w:val="000000"/>
          <w:lang w:bidi="ar-SA"/>
        </w:rPr>
        <w:t xml:space="preserve">Wtorek </w:t>
      </w:r>
    </w:p>
    <w:p w:rsidR="009F3A31" w:rsidRDefault="009F3A31">
      <w:pPr>
        <w:pStyle w:val="Domy5blnie"/>
        <w:jc w:val="both"/>
      </w:pPr>
      <w:r>
        <w:rPr>
          <w:color w:val="000000"/>
          <w:lang w:bidi="ar-SA"/>
        </w:rPr>
        <w:t>Wycieczka do Muzeum</w:t>
      </w:r>
      <w:r>
        <w:rPr>
          <w:color w:val="2A2A2A"/>
          <w:lang w:bidi="ar-SA"/>
        </w:rPr>
        <w:t xml:space="preserve"> Okręgowego im. Leona Wyczółkowskiego w Bydgoszczy i z</w:t>
      </w:r>
      <w:r>
        <w:rPr>
          <w:color w:val="000000"/>
          <w:lang w:bidi="ar-SA"/>
        </w:rPr>
        <w:t>ajęcia świetlicowe</w:t>
      </w:r>
    </w:p>
    <w:p w:rsidR="009F3A31" w:rsidRDefault="009F3A31">
      <w:pPr>
        <w:pStyle w:val="Domy5blnie"/>
      </w:pPr>
      <w:r>
        <w:rPr>
          <w:b/>
          <w:color w:val="000000"/>
          <w:lang w:bidi="ar-SA"/>
        </w:rPr>
        <w:t xml:space="preserve">Środa </w:t>
      </w:r>
    </w:p>
    <w:p w:rsidR="009F3A31" w:rsidRDefault="009F3A31">
      <w:pPr>
        <w:pStyle w:val="Domy5blnie"/>
      </w:pPr>
      <w:r>
        <w:rPr>
          <w:color w:val="000000"/>
          <w:lang w:bidi="ar-SA"/>
        </w:rPr>
        <w:t>Wyjazd na basen do Pałacu Młodzieży w Bydgoszczy. Przygotowanie prac do konkursu plastycznego „Zimowe pejzaże” oraz zajęcia tenisa stołowego.</w:t>
      </w:r>
    </w:p>
    <w:p w:rsidR="009F3A31" w:rsidRDefault="009F3A31">
      <w:pPr>
        <w:pStyle w:val="Domy5blnie"/>
      </w:pPr>
      <w:r>
        <w:rPr>
          <w:b/>
          <w:color w:val="000000"/>
          <w:lang w:bidi="ar-SA"/>
        </w:rPr>
        <w:t xml:space="preserve">Czwartek </w:t>
      </w:r>
    </w:p>
    <w:p w:rsidR="009F3A31" w:rsidRDefault="009F3A31">
      <w:pPr>
        <w:pStyle w:val="Domy5blnie"/>
      </w:pPr>
      <w:r>
        <w:rPr>
          <w:color w:val="000000"/>
          <w:lang w:bidi="ar-SA"/>
        </w:rPr>
        <w:t>Zajęcia świetlicowe i wyjazd do Pałacu Młodzieży w Bydgoszczy na seans filmowy</w:t>
      </w:r>
    </w:p>
    <w:p w:rsidR="009F3A31" w:rsidRDefault="009F3A31">
      <w:pPr>
        <w:pStyle w:val="Domy5blnie"/>
      </w:pPr>
      <w:r>
        <w:rPr>
          <w:b/>
          <w:color w:val="000000"/>
          <w:lang w:bidi="ar-SA"/>
        </w:rPr>
        <w:t>Piątek</w:t>
      </w:r>
    </w:p>
    <w:p w:rsidR="009F3A31" w:rsidRDefault="009F3A31">
      <w:pPr>
        <w:pStyle w:val="Domy5blnie"/>
      </w:pPr>
      <w:r>
        <w:rPr>
          <w:color w:val="000000"/>
          <w:lang w:bidi="ar-SA"/>
        </w:rPr>
        <w:t>Przygotowanie prac do konkursu plastycznego „Zimowe pejzaże”, warsztaty biżuternictwa, zajęcia szachowe</w:t>
      </w:r>
    </w:p>
    <w:p w:rsidR="009F3A31" w:rsidRDefault="009F3A31">
      <w:pPr>
        <w:pStyle w:val="Domy5blnie"/>
      </w:pPr>
      <w:r>
        <w:rPr>
          <w:b/>
          <w:color w:val="000000"/>
          <w:lang w:bidi="ar-SA"/>
        </w:rPr>
        <w:t>Poniedziałek</w:t>
      </w:r>
      <w:r>
        <w:rPr>
          <w:color w:val="000000"/>
          <w:lang w:bidi="ar-SA"/>
        </w:rPr>
        <w:t xml:space="preserve"> </w:t>
      </w:r>
    </w:p>
    <w:p w:rsidR="009F3A31" w:rsidRDefault="009F3A31">
      <w:pPr>
        <w:pStyle w:val="Domy5blnie"/>
      </w:pPr>
      <w:r>
        <w:rPr>
          <w:color w:val="000000"/>
          <w:lang w:bidi="ar-SA"/>
        </w:rPr>
        <w:t>Turniej tenisa stołowego, zajęcia świetlicowe, gry planszowe.</w:t>
      </w:r>
    </w:p>
    <w:p w:rsidR="009F3A31" w:rsidRDefault="009F3A31">
      <w:pPr>
        <w:pStyle w:val="Domy5blnie"/>
      </w:pPr>
      <w:r>
        <w:rPr>
          <w:b/>
          <w:color w:val="000000"/>
          <w:lang w:bidi="ar-SA"/>
        </w:rPr>
        <w:t>Wtorek</w:t>
      </w:r>
    </w:p>
    <w:p w:rsidR="009F3A31" w:rsidRDefault="009F3A31">
      <w:pPr>
        <w:pStyle w:val="Domy5blnie"/>
      </w:pPr>
      <w:r>
        <w:rPr>
          <w:color w:val="000000"/>
          <w:lang w:bidi="ar-SA"/>
        </w:rPr>
        <w:t>Zajęcia świetlicowe (fotograficzne), gry i zabawy na śniegu, zajęcia świetlicowe</w:t>
      </w:r>
    </w:p>
    <w:p w:rsidR="009F3A31" w:rsidRDefault="009F3A31">
      <w:pPr>
        <w:pStyle w:val="Domy5blnie"/>
      </w:pPr>
      <w:r>
        <w:rPr>
          <w:b/>
          <w:color w:val="000000"/>
          <w:lang w:bidi="ar-SA"/>
        </w:rPr>
        <w:t>Środa</w:t>
      </w:r>
    </w:p>
    <w:p w:rsidR="009F3A31" w:rsidRDefault="009F3A31">
      <w:pPr>
        <w:pStyle w:val="Domy5blnie"/>
      </w:pPr>
      <w:r>
        <w:rPr>
          <w:color w:val="000000"/>
          <w:lang w:bidi="ar-SA"/>
        </w:rPr>
        <w:t>Wyjazd na basen do Pałacu Młodzieży w Bydgoszczy</w:t>
      </w:r>
    </w:p>
    <w:p w:rsidR="009F3A31" w:rsidRDefault="009F3A31">
      <w:pPr>
        <w:pStyle w:val="Domy5blnie"/>
      </w:pPr>
      <w:r>
        <w:rPr>
          <w:b/>
          <w:color w:val="000000"/>
          <w:lang w:bidi="ar-SA"/>
        </w:rPr>
        <w:t xml:space="preserve">Czwartek </w:t>
      </w:r>
    </w:p>
    <w:p w:rsidR="009F3A31" w:rsidRDefault="009F3A31">
      <w:pPr>
        <w:pStyle w:val="Domy5blnie"/>
      </w:pPr>
      <w:r>
        <w:rPr>
          <w:color w:val="000000"/>
          <w:lang w:bidi="ar-SA"/>
        </w:rPr>
        <w:t>Turniej szachowy,  rozstrzygnięcie konkursu plastycznego „Zimowe pejzaże”</w:t>
      </w:r>
    </w:p>
    <w:p w:rsidR="009F3A31" w:rsidRDefault="009F3A31">
      <w:pPr>
        <w:pStyle w:val="Domy5blnie"/>
      </w:pPr>
      <w:r>
        <w:rPr>
          <w:b/>
          <w:color w:val="000000"/>
          <w:lang w:bidi="ar-SA"/>
        </w:rPr>
        <w:t>Piątek</w:t>
      </w:r>
    </w:p>
    <w:p w:rsidR="009F3A31" w:rsidRDefault="009F3A31">
      <w:pPr>
        <w:pStyle w:val="Domy5blnie"/>
      </w:pPr>
      <w:r>
        <w:rPr>
          <w:color w:val="000000"/>
          <w:lang w:bidi="ar-SA"/>
        </w:rPr>
        <w:t>Zajęcia świetlicowe (filmowe) oraz ognisko na zakończenie ferii.</w:t>
      </w:r>
    </w:p>
    <w:p w:rsidR="009F3A31" w:rsidRDefault="009F3A31">
      <w:pPr>
        <w:pStyle w:val="Domy5blnie"/>
        <w:ind w:left="360" w:hanging="360"/>
        <w:rPr>
          <w:b/>
          <w:color w:val="000000"/>
          <w:lang w:bidi="ar-SA"/>
        </w:rPr>
      </w:pPr>
    </w:p>
    <w:p w:rsidR="009F3A31" w:rsidRDefault="009F3A31">
      <w:pPr>
        <w:pStyle w:val="Domy5blnie"/>
        <w:ind w:left="360" w:hanging="360"/>
        <w:rPr>
          <w:b/>
          <w:color w:val="000000"/>
          <w:lang w:bidi="ar-SA"/>
        </w:rPr>
      </w:pPr>
    </w:p>
    <w:p w:rsidR="009F3A31" w:rsidRDefault="009F3A31">
      <w:pPr>
        <w:pStyle w:val="Domy5blnie"/>
        <w:ind w:left="360" w:hanging="360"/>
        <w:rPr>
          <w:b/>
          <w:color w:val="000000"/>
          <w:lang w:bidi="ar-SA"/>
        </w:rPr>
      </w:pPr>
    </w:p>
    <w:p w:rsidR="009F3A31" w:rsidRDefault="009F3A31">
      <w:pPr>
        <w:pStyle w:val="Domy5blnie"/>
      </w:pPr>
      <w:r>
        <w:rPr>
          <w:b/>
          <w:color w:val="000000"/>
          <w:lang w:bidi="ar-SA"/>
        </w:rPr>
        <w:t xml:space="preserve">15.02.2012r. - </w:t>
      </w:r>
      <w:r>
        <w:rPr>
          <w:b/>
          <w:color w:val="008000"/>
          <w:lang w:bidi="ar-SA"/>
        </w:rPr>
        <w:t>(Łochowice)</w:t>
      </w:r>
      <w:r>
        <w:rPr>
          <w:b/>
          <w:color w:val="000000"/>
          <w:lang w:bidi="ar-SA"/>
        </w:rPr>
        <w:t xml:space="preserve"> Bal Karnawałowy</w:t>
      </w:r>
    </w:p>
    <w:p w:rsidR="009F3A31" w:rsidRDefault="009F3A31" w:rsidP="00386D46">
      <w:pPr>
        <w:pStyle w:val="Domy5blnie"/>
        <w:ind w:firstLine="720"/>
      </w:pPr>
      <w:r>
        <w:rPr>
          <w:color w:val="000000"/>
          <w:lang w:bidi="ar-SA"/>
        </w:rPr>
        <w:t>Klub Malucha w Łochowicach. Mali przebierańcy z Klubu Malucha brali udział w konkursach zorganizowanych przez p. Katarzynę Jandy.</w:t>
      </w:r>
    </w:p>
    <w:p w:rsidR="009F3A31" w:rsidRDefault="009F3A31">
      <w:pPr>
        <w:pStyle w:val="Domy5blnie"/>
        <w:rPr>
          <w:b/>
          <w:color w:val="000000"/>
          <w:lang w:bidi="ar-SA"/>
        </w:rPr>
      </w:pPr>
    </w:p>
    <w:p w:rsidR="009F3A31" w:rsidRDefault="009F3A31">
      <w:pPr>
        <w:pStyle w:val="Domy5blnie"/>
      </w:pPr>
      <w:r>
        <w:rPr>
          <w:b/>
          <w:color w:val="000000"/>
          <w:lang w:bidi="ar-SA"/>
        </w:rPr>
        <w:t xml:space="preserve">16.02.2012r. - </w:t>
      </w:r>
      <w:r>
        <w:rPr>
          <w:b/>
          <w:color w:val="008000"/>
          <w:lang w:bidi="ar-SA"/>
        </w:rPr>
        <w:t>(Łochowo)</w:t>
      </w:r>
      <w:r>
        <w:rPr>
          <w:b/>
          <w:color w:val="000000"/>
          <w:lang w:bidi="ar-SA"/>
        </w:rPr>
        <w:t xml:space="preserve"> Zapusty Łochowskich Seniorów</w:t>
      </w:r>
    </w:p>
    <w:p w:rsidR="009F3A31" w:rsidRDefault="009F3A31" w:rsidP="00386D46">
      <w:pPr>
        <w:pStyle w:val="Domy5blnie"/>
        <w:ind w:firstLine="720"/>
      </w:pPr>
      <w:r>
        <w:rPr>
          <w:color w:val="000000"/>
          <w:lang w:bidi="ar-SA"/>
        </w:rPr>
        <w:t xml:space="preserve">Wieczór karnawałowy współorganizowany z Klubem Seniora „Razem Raźniej oraz Kołem Kobiet „Lisiczki”. </w:t>
      </w:r>
    </w:p>
    <w:p w:rsidR="009F3A31" w:rsidRDefault="009F3A31">
      <w:pPr>
        <w:pStyle w:val="Domy5blnie"/>
        <w:rPr>
          <w:color w:val="000000"/>
          <w:lang w:bidi="ar-SA"/>
        </w:rPr>
      </w:pPr>
    </w:p>
    <w:p w:rsidR="009F3A31" w:rsidRDefault="009F3A31" w:rsidP="00FF652F">
      <w:pPr>
        <w:pStyle w:val="Domy5blnie"/>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7B0412">
      <w:pPr>
        <w:pStyle w:val="Domy5blnie"/>
        <w:ind w:left="5040" w:firstLine="720"/>
      </w:pPr>
      <w:r>
        <w:t>Wójt Gminy</w:t>
      </w:r>
    </w:p>
    <w:p w:rsidR="009F3A31" w:rsidRDefault="009F3A31" w:rsidP="007B0412">
      <w:pPr>
        <w:pStyle w:val="Domy5blnie"/>
      </w:pPr>
    </w:p>
    <w:p w:rsidR="009F3A31" w:rsidRDefault="009F3A31" w:rsidP="007B0412">
      <w:pPr>
        <w:pStyle w:val="Domy5blnie"/>
      </w:pPr>
    </w:p>
    <w:p w:rsidR="009F3A31" w:rsidRDefault="009F3A31" w:rsidP="007B0412">
      <w:pPr>
        <w:pStyle w:val="Domy5blnie"/>
      </w:pPr>
      <w:r>
        <w:tab/>
      </w:r>
      <w:r>
        <w:tab/>
      </w:r>
      <w:r>
        <w:tab/>
      </w:r>
      <w:r>
        <w:tab/>
      </w:r>
      <w:r>
        <w:tab/>
      </w:r>
      <w:r>
        <w:tab/>
        <w:t xml:space="preserve">        Katarzyna Kirstein - Piotrowska</w:t>
      </w:r>
    </w:p>
    <w:p w:rsidR="009F3A31" w:rsidRDefault="009F3A31" w:rsidP="007B0412">
      <w:pPr>
        <w:pStyle w:val="Domy5blnie"/>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p>
    <w:p w:rsidR="009F3A31" w:rsidRDefault="009F3A31" w:rsidP="00124292">
      <w:pPr>
        <w:pStyle w:val="Domy5blnie"/>
        <w:jc w:val="center"/>
        <w:rPr>
          <w:b/>
          <w:color w:val="000000"/>
          <w:sz w:val="28"/>
          <w:szCs w:val="28"/>
          <w:lang w:bidi="ar-SA"/>
        </w:rPr>
      </w:pPr>
      <w:r w:rsidRPr="00124292">
        <w:rPr>
          <w:b/>
          <w:color w:val="000000"/>
          <w:sz w:val="28"/>
          <w:szCs w:val="28"/>
          <w:lang w:bidi="ar-SA"/>
        </w:rPr>
        <w:t xml:space="preserve">Gminne Centrum Kultury </w:t>
      </w:r>
    </w:p>
    <w:p w:rsidR="009F3A31" w:rsidRPr="00124292" w:rsidRDefault="009F3A31" w:rsidP="00124292">
      <w:pPr>
        <w:pStyle w:val="Domy5blnie"/>
        <w:jc w:val="center"/>
        <w:rPr>
          <w:b/>
          <w:color w:val="000000"/>
          <w:sz w:val="28"/>
          <w:szCs w:val="28"/>
          <w:lang w:bidi="ar-SA"/>
        </w:rPr>
      </w:pPr>
      <w:r w:rsidRPr="00124292">
        <w:rPr>
          <w:b/>
          <w:color w:val="000000"/>
          <w:sz w:val="28"/>
          <w:szCs w:val="28"/>
          <w:lang w:bidi="ar-SA"/>
        </w:rPr>
        <w:t>w Białych Błotach</w:t>
      </w: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pPr>
      <w:r>
        <w:rPr>
          <w:b/>
          <w:color w:val="000000"/>
          <w:lang w:bidi="ar-SA"/>
        </w:rPr>
        <w:t xml:space="preserve">20.02 – 24.02.2012 r. - </w:t>
      </w:r>
      <w:r>
        <w:rPr>
          <w:b/>
          <w:color w:val="008000"/>
          <w:lang w:bidi="ar-SA"/>
        </w:rPr>
        <w:t>(Białe Błota) „</w:t>
      </w:r>
      <w:r>
        <w:rPr>
          <w:b/>
          <w:color w:val="000000"/>
          <w:lang w:bidi="ar-SA"/>
        </w:rPr>
        <w:t xml:space="preserve">Białe Ferie w BOK” </w:t>
      </w:r>
    </w:p>
    <w:p w:rsidR="009F3A31" w:rsidRDefault="009F3A31">
      <w:pPr>
        <w:pStyle w:val="Domy5blnie"/>
      </w:pPr>
      <w:r>
        <w:rPr>
          <w:color w:val="000000"/>
          <w:lang w:bidi="ar-SA"/>
        </w:rPr>
        <w:tab/>
        <w:t xml:space="preserve">Ilość uczestników – 22  osoby. Opiekun – Monika Klawitter, Anna Nowakowska </w:t>
      </w:r>
    </w:p>
    <w:p w:rsidR="009F3A31" w:rsidRDefault="009F3A31">
      <w:pPr>
        <w:pStyle w:val="Domy5blnie"/>
      </w:pPr>
      <w:r>
        <w:rPr>
          <w:b/>
          <w:color w:val="000000"/>
          <w:lang w:bidi="ar-SA"/>
        </w:rPr>
        <w:t>Poniedziałek</w:t>
      </w:r>
    </w:p>
    <w:p w:rsidR="009F3A31" w:rsidRDefault="009F3A31">
      <w:pPr>
        <w:pStyle w:val="Domy5blnie"/>
      </w:pPr>
      <w:r>
        <w:rPr>
          <w:color w:val="000000"/>
          <w:lang w:bidi="ar-SA"/>
        </w:rPr>
        <w:t xml:space="preserve">Projekcja filmu „ Mustang” oraz „Shrek” w świetlicy. Gry i zabawy integracyjne. </w:t>
      </w:r>
    </w:p>
    <w:p w:rsidR="009F3A31" w:rsidRDefault="009F3A31">
      <w:pPr>
        <w:pStyle w:val="Domy5blnie"/>
      </w:pPr>
      <w:r>
        <w:rPr>
          <w:b/>
          <w:color w:val="000000"/>
          <w:lang w:bidi="ar-SA"/>
        </w:rPr>
        <w:t>Wtorek</w:t>
      </w:r>
    </w:p>
    <w:p w:rsidR="009F3A31" w:rsidRDefault="009F3A31">
      <w:pPr>
        <w:pStyle w:val="Domy5blnie"/>
      </w:pPr>
      <w:r>
        <w:rPr>
          <w:color w:val="000000"/>
          <w:lang w:bidi="ar-SA"/>
        </w:rPr>
        <w:t xml:space="preserve">Wyjazd na basen do Barcina </w:t>
      </w:r>
    </w:p>
    <w:p w:rsidR="009F3A31" w:rsidRDefault="009F3A31">
      <w:pPr>
        <w:pStyle w:val="Domy5blnie"/>
      </w:pPr>
      <w:r>
        <w:rPr>
          <w:b/>
          <w:color w:val="000000"/>
          <w:lang w:bidi="ar-SA"/>
        </w:rPr>
        <w:t xml:space="preserve">Środa </w:t>
      </w:r>
    </w:p>
    <w:p w:rsidR="009F3A31" w:rsidRDefault="009F3A31">
      <w:pPr>
        <w:pStyle w:val="Domy5blnie"/>
      </w:pPr>
      <w:r>
        <w:rPr>
          <w:color w:val="000000"/>
          <w:lang w:bidi="ar-SA"/>
        </w:rPr>
        <w:t>Wyjazd do kina na seans „ Mupetty".</w:t>
      </w:r>
    </w:p>
    <w:p w:rsidR="009F3A31" w:rsidRDefault="009F3A31">
      <w:pPr>
        <w:pStyle w:val="Domy5blnie"/>
      </w:pPr>
      <w:r>
        <w:rPr>
          <w:b/>
          <w:color w:val="000000"/>
          <w:lang w:bidi="ar-SA"/>
        </w:rPr>
        <w:t xml:space="preserve">Czwartek </w:t>
      </w:r>
    </w:p>
    <w:p w:rsidR="009F3A31" w:rsidRDefault="009F3A31">
      <w:pPr>
        <w:pStyle w:val="Domy5blnie"/>
      </w:pPr>
      <w:r>
        <w:rPr>
          <w:color w:val="000000"/>
          <w:lang w:bidi="ar-SA"/>
        </w:rPr>
        <w:t xml:space="preserve">Wyjazd do Baja Pomorskiego na spektakl " Superbohaterowie i Profesorek Wodorek” </w:t>
      </w:r>
    </w:p>
    <w:p w:rsidR="009F3A31" w:rsidRDefault="009F3A31">
      <w:pPr>
        <w:pStyle w:val="Domy5blnie"/>
      </w:pPr>
      <w:r>
        <w:rPr>
          <w:b/>
          <w:color w:val="000000"/>
          <w:lang w:bidi="ar-SA"/>
        </w:rPr>
        <w:t>Piątek</w:t>
      </w:r>
    </w:p>
    <w:p w:rsidR="009F3A31" w:rsidRDefault="009F3A31">
      <w:pPr>
        <w:pStyle w:val="Domy5blnie"/>
      </w:pPr>
      <w:r>
        <w:rPr>
          <w:color w:val="000000"/>
          <w:lang w:bidi="ar-SA"/>
        </w:rPr>
        <w:t>Wycieczka do stadniny koni "Baskid" Państwa Marceliny i Krzysztofa Janka. Nauka jazdy konno oraz ognisko.</w:t>
      </w:r>
    </w:p>
    <w:p w:rsidR="009F3A31" w:rsidRDefault="009F3A31">
      <w:pPr>
        <w:pStyle w:val="Domy5blnie"/>
        <w:rPr>
          <w:color w:val="000000"/>
          <w:lang w:bidi="ar-SA"/>
        </w:rPr>
      </w:pPr>
    </w:p>
    <w:p w:rsidR="009F3A31" w:rsidRDefault="009F3A31">
      <w:pPr>
        <w:pStyle w:val="Domy5blnie"/>
      </w:pPr>
      <w:r>
        <w:rPr>
          <w:b/>
          <w:color w:val="000000"/>
          <w:lang w:bidi="ar-SA"/>
        </w:rPr>
        <w:t>1 .03.2012 r. -</w:t>
      </w:r>
      <w:r>
        <w:rPr>
          <w:b/>
          <w:color w:val="008000"/>
          <w:lang w:bidi="ar-SA"/>
        </w:rPr>
        <w:t>(Białe Błota)</w:t>
      </w:r>
      <w:r>
        <w:rPr>
          <w:b/>
          <w:color w:val="000000"/>
          <w:lang w:bidi="ar-SA"/>
        </w:rPr>
        <w:t xml:space="preserve"> „Narodowy Dzień Pamięci Żołnierzy Wyklętych”</w:t>
      </w:r>
    </w:p>
    <w:p w:rsidR="009F3A31" w:rsidRDefault="009F3A31">
      <w:pPr>
        <w:pStyle w:val="Domy5blnie"/>
      </w:pPr>
      <w:r>
        <w:rPr>
          <w:color w:val="000000"/>
          <w:lang w:bidi="ar-SA"/>
        </w:rPr>
        <w:tab/>
        <w:t>Obchody Narodowego Dnia Pamięci Żołnierzy Wyklętych w Gminie Białe Błota zorganizowane przez Urząd Gminy Białe Błota i Gminne Centrum Kultury. W programie; odsłonięcie tablicy poświęconej żołnierzom wyklętym, uroczysta msza św., rekonstrukcja historyczna oraz śpiewanie pieśni patriotycznych.</w:t>
      </w:r>
    </w:p>
    <w:p w:rsidR="009F3A31" w:rsidRDefault="009F3A31">
      <w:pPr>
        <w:pStyle w:val="Domy5blnie"/>
      </w:pPr>
      <w:r>
        <w:rPr>
          <w:b/>
          <w:color w:val="000000"/>
          <w:lang w:bidi="ar-SA"/>
        </w:rPr>
        <w:t>Ilość gości - 200 osób</w:t>
      </w:r>
    </w:p>
    <w:p w:rsidR="009F3A31" w:rsidRDefault="009F3A31">
      <w:pPr>
        <w:pStyle w:val="Domy5blnie"/>
        <w:rPr>
          <w:color w:val="000000"/>
          <w:lang w:bidi="ar-SA"/>
        </w:rPr>
      </w:pPr>
    </w:p>
    <w:p w:rsidR="009F3A31" w:rsidRDefault="009F3A31">
      <w:pPr>
        <w:pStyle w:val="Domy5blnie"/>
      </w:pPr>
      <w:r>
        <w:rPr>
          <w:b/>
          <w:color w:val="000000"/>
          <w:lang w:bidi="ar-SA"/>
        </w:rPr>
        <w:t xml:space="preserve">1.03.2012 r. - </w:t>
      </w:r>
      <w:r>
        <w:rPr>
          <w:b/>
          <w:color w:val="008000"/>
          <w:lang w:bidi="ar-SA"/>
        </w:rPr>
        <w:t>(Lisi Ogon)</w:t>
      </w:r>
      <w:r>
        <w:rPr>
          <w:b/>
          <w:color w:val="000000"/>
          <w:lang w:bidi="ar-SA"/>
        </w:rPr>
        <w:t xml:space="preserve"> „Wycieczka do cukierni˙</w:t>
      </w:r>
    </w:p>
    <w:p w:rsidR="009F3A31" w:rsidRDefault="009F3A31">
      <w:pPr>
        <w:pStyle w:val="Domy5blnie"/>
      </w:pPr>
      <w:r>
        <w:rPr>
          <w:color w:val="000000"/>
          <w:lang w:bidi="ar-SA"/>
        </w:rPr>
        <w:tab/>
        <w:t>Wyjazd podopiecznych Pani Katarzyny Jandy ze świetlicy w Lisim Ogonie na wycieczkę do Cukierni Adama Sowy. Wyjazd miał cel edukacyjny</w:t>
      </w:r>
    </w:p>
    <w:p w:rsidR="009F3A31" w:rsidRDefault="009F3A31">
      <w:pPr>
        <w:pStyle w:val="Domy5blnie"/>
        <w:rPr>
          <w:b/>
          <w:color w:val="000000"/>
          <w:lang w:eastAsia="zh-CN" w:bidi="ar-SA"/>
        </w:rPr>
      </w:pPr>
    </w:p>
    <w:p w:rsidR="009F3A31" w:rsidRDefault="009F3A31">
      <w:pPr>
        <w:pStyle w:val="Domy5blnie"/>
      </w:pPr>
      <w:r>
        <w:rPr>
          <w:b/>
          <w:color w:val="000000"/>
          <w:lang w:bidi="ar-SA"/>
        </w:rPr>
        <w:t xml:space="preserve">04.03.2012 r. - </w:t>
      </w:r>
      <w:r>
        <w:rPr>
          <w:b/>
          <w:color w:val="008000"/>
          <w:lang w:bidi="ar-SA"/>
        </w:rPr>
        <w:t>(Białe Błota)</w:t>
      </w:r>
      <w:r>
        <w:rPr>
          <w:b/>
          <w:color w:val="000000"/>
          <w:lang w:bidi="ar-SA"/>
        </w:rPr>
        <w:t xml:space="preserve">  „Popołudnie z Melpomeną - Jeszcze raz o miłości</w:t>
      </w:r>
    </w:p>
    <w:p w:rsidR="009F3A31" w:rsidRDefault="009F3A31">
      <w:pPr>
        <w:pStyle w:val="Domy5blnie"/>
      </w:pPr>
      <w:r>
        <w:rPr>
          <w:color w:val="000000"/>
          <w:lang w:bidi="ar-SA"/>
        </w:rPr>
        <w:tab/>
        <w:t xml:space="preserve">W repertuarze mogliśmy usłyszeć; pieśni romantyczne, piosenki rosyjskich bardów, piosenki cygańskie i rosyjskie romanse. Wystąpili;  Anna Helena Lubowska – sopran, Dimitrij Lyubowski – balet, Aleksander Porakh – akompaniament. </w:t>
      </w:r>
    </w:p>
    <w:p w:rsidR="009F3A31" w:rsidRDefault="009F3A31">
      <w:pPr>
        <w:pStyle w:val="Domy5blnie"/>
      </w:pPr>
      <w:r>
        <w:rPr>
          <w:b/>
          <w:color w:val="000000"/>
          <w:lang w:bidi="ar-SA"/>
        </w:rPr>
        <w:t xml:space="preserve">Ilość gości - 100 osób </w:t>
      </w:r>
    </w:p>
    <w:p w:rsidR="009F3A31" w:rsidRDefault="009F3A31">
      <w:pPr>
        <w:pStyle w:val="Domy5blnie"/>
        <w:rPr>
          <w:color w:val="000000"/>
          <w:lang w:bidi="ar-SA"/>
        </w:rPr>
      </w:pPr>
    </w:p>
    <w:p w:rsidR="009F3A31" w:rsidRDefault="009F3A31">
      <w:pPr>
        <w:pStyle w:val="Domy5blnie"/>
      </w:pPr>
      <w:r>
        <w:rPr>
          <w:b/>
          <w:color w:val="000000"/>
          <w:lang w:bidi="ar-SA"/>
        </w:rPr>
        <w:t xml:space="preserve">10.03.2012 r. - </w:t>
      </w:r>
      <w:r>
        <w:rPr>
          <w:b/>
          <w:color w:val="008000"/>
          <w:lang w:bidi="ar-SA"/>
        </w:rPr>
        <w:t>(Zielonka)</w:t>
      </w:r>
      <w:r>
        <w:rPr>
          <w:b/>
          <w:color w:val="000000"/>
          <w:lang w:bidi="ar-SA"/>
        </w:rPr>
        <w:t xml:space="preserve">  Dzień kobiet – Klub Seniora „Wrzos”</w:t>
      </w:r>
    </w:p>
    <w:p w:rsidR="009F3A31" w:rsidRDefault="009F3A31">
      <w:pPr>
        <w:pStyle w:val="Domy5blnie"/>
      </w:pPr>
      <w:r>
        <w:rPr>
          <w:color w:val="000000"/>
          <w:lang w:bidi="ar-SA"/>
        </w:rPr>
        <w:tab/>
        <w:t xml:space="preserve">Integracyjne spotkanie w Zielonce zorganizowane przez panią Jadwigę Gajewską . Akompaniament muzyczny pana Marka Czarnowskiego.   </w:t>
      </w:r>
    </w:p>
    <w:p w:rsidR="009F3A31" w:rsidRDefault="009F3A31">
      <w:pPr>
        <w:pStyle w:val="Domy5blnie"/>
      </w:pPr>
      <w:r>
        <w:rPr>
          <w:b/>
          <w:color w:val="000000"/>
          <w:lang w:bidi="ar-SA"/>
        </w:rPr>
        <w:t>Ilość gości - 50 osób</w:t>
      </w:r>
    </w:p>
    <w:p w:rsidR="009F3A31" w:rsidRDefault="009F3A31">
      <w:pPr>
        <w:pStyle w:val="Domy5blnie"/>
        <w:rPr>
          <w:color w:val="000000"/>
          <w:lang w:bidi="ar-SA"/>
        </w:rPr>
      </w:pPr>
    </w:p>
    <w:p w:rsidR="009F3A31" w:rsidRDefault="009F3A31">
      <w:pPr>
        <w:pStyle w:val="Domy5blnie"/>
      </w:pPr>
      <w:r>
        <w:rPr>
          <w:b/>
          <w:color w:val="000000"/>
          <w:lang w:bidi="ar-SA"/>
        </w:rPr>
        <w:t xml:space="preserve">10.03.2012 r. - </w:t>
      </w:r>
      <w:r>
        <w:rPr>
          <w:b/>
          <w:color w:val="008000"/>
          <w:lang w:bidi="ar-SA"/>
        </w:rPr>
        <w:t>(Lisi Ogon)</w:t>
      </w:r>
      <w:r>
        <w:rPr>
          <w:b/>
          <w:color w:val="000000"/>
          <w:lang w:bidi="ar-SA"/>
        </w:rPr>
        <w:t>„Magnetyzm serca”</w:t>
      </w:r>
    </w:p>
    <w:p w:rsidR="009F3A31" w:rsidRDefault="009F3A31">
      <w:pPr>
        <w:pStyle w:val="Domy5blnie"/>
      </w:pPr>
      <w:r>
        <w:rPr>
          <w:color w:val="000000"/>
          <w:lang w:bidi="ar-SA"/>
        </w:rPr>
        <w:tab/>
        <w:t>Występ grupy teatralnej „Gwarancja” z okazji Dnia Kobiet w świetlicy wiejskiej w Lisim Ogonie. Podczas spotkania wystąpił również pan Eugeniusz Posadzy w krótkim koncercie saksofonowym.</w:t>
      </w:r>
      <w:r>
        <w:rPr>
          <w:b/>
          <w:color w:val="000000"/>
          <w:lang w:bidi="ar-SA"/>
        </w:rPr>
        <w:t xml:space="preserve">  </w:t>
      </w:r>
    </w:p>
    <w:p w:rsidR="009F3A31" w:rsidRDefault="009F3A31">
      <w:pPr>
        <w:pStyle w:val="Domy5blnie"/>
      </w:pPr>
      <w:r>
        <w:rPr>
          <w:b/>
          <w:color w:val="000000"/>
          <w:lang w:bidi="ar-SA"/>
        </w:rPr>
        <w:t>Ilość gości - 50 osób</w:t>
      </w:r>
    </w:p>
    <w:p w:rsidR="009F3A31" w:rsidRDefault="009F3A31">
      <w:pPr>
        <w:pStyle w:val="Domy5blnie"/>
        <w:rPr>
          <w:color w:val="000000"/>
          <w:lang w:bidi="ar-SA"/>
        </w:rPr>
      </w:pPr>
    </w:p>
    <w:p w:rsidR="009F3A31" w:rsidRDefault="009F3A31">
      <w:pPr>
        <w:pStyle w:val="Domy5blnie"/>
      </w:pPr>
      <w:r>
        <w:rPr>
          <w:b/>
          <w:color w:val="000000"/>
          <w:lang w:bidi="ar-SA"/>
        </w:rPr>
        <w:t xml:space="preserve">10.03.2012 r. - </w:t>
      </w:r>
      <w:r>
        <w:rPr>
          <w:b/>
          <w:color w:val="008000"/>
          <w:lang w:bidi="ar-SA"/>
        </w:rPr>
        <w:t xml:space="preserve">(Łochowo) </w:t>
      </w:r>
      <w:r>
        <w:rPr>
          <w:b/>
          <w:color w:val="000000"/>
          <w:lang w:bidi="ar-SA"/>
        </w:rPr>
        <w:t xml:space="preserve"> Warsztaty filcarskie</w:t>
      </w:r>
    </w:p>
    <w:p w:rsidR="009F3A31" w:rsidRDefault="009F3A31">
      <w:pPr>
        <w:pStyle w:val="Domy5blnie"/>
      </w:pPr>
      <w:r>
        <w:rPr>
          <w:color w:val="000000"/>
          <w:lang w:bidi="ar-SA"/>
        </w:rPr>
        <w:tab/>
        <w:t>Zorganizowanie warsztatów filcarskich, prowadzonych przez panią Karoliną Krueger. Uczestnikami były osoby dorosłe z Łochowa i okolic.</w:t>
      </w:r>
    </w:p>
    <w:p w:rsidR="009F3A31" w:rsidRDefault="009F3A31">
      <w:pPr>
        <w:pStyle w:val="Domy5blnie"/>
        <w:rPr>
          <w:color w:val="000000"/>
          <w:lang w:bidi="ar-SA"/>
        </w:rPr>
      </w:pPr>
    </w:p>
    <w:p w:rsidR="009F3A31" w:rsidRDefault="009F3A31">
      <w:pPr>
        <w:pStyle w:val="Domy5blnie"/>
      </w:pPr>
      <w:r>
        <w:rPr>
          <w:b/>
          <w:color w:val="000000"/>
          <w:lang w:bidi="ar-SA"/>
        </w:rPr>
        <w:t xml:space="preserve">12.03.2012 r. - </w:t>
      </w:r>
      <w:r>
        <w:rPr>
          <w:b/>
          <w:color w:val="008000"/>
          <w:lang w:bidi="ar-SA"/>
        </w:rPr>
        <w:t>(Białe Błota)</w:t>
      </w:r>
      <w:r>
        <w:rPr>
          <w:b/>
          <w:color w:val="000000"/>
          <w:lang w:bidi="ar-SA"/>
        </w:rPr>
        <w:t xml:space="preserve"> UTW -  „O teatrze„ - wykład UTW</w:t>
      </w:r>
    </w:p>
    <w:p w:rsidR="009F3A31" w:rsidRDefault="009F3A31">
      <w:pPr>
        <w:pStyle w:val="Domy5blnie"/>
      </w:pPr>
      <w:r>
        <w:rPr>
          <w:color w:val="000000"/>
          <w:lang w:bidi="ar-SA"/>
        </w:rPr>
        <w:tab/>
        <w:t xml:space="preserve">Temat zajęć dotyczył interpretacji tekstów dramatycznych. Gościem spotkania była pani instruktor Józefina Szałańska, która przybliżyła słuchaczom zasady teatrologii. </w:t>
      </w:r>
    </w:p>
    <w:p w:rsidR="009F3A31" w:rsidRDefault="009F3A31">
      <w:pPr>
        <w:pStyle w:val="Domy5blnie"/>
      </w:pPr>
      <w:r>
        <w:rPr>
          <w:color w:val="000000"/>
          <w:lang w:bidi="ar-SA"/>
        </w:rPr>
        <w:tab/>
        <w:t xml:space="preserve">Dodatkowym punktem spotkania był występ teatralnej grupy „Gwarancja”- „Magnetyzm Serca”. W przerwie przeprowadzono ćwiczenia oddechowe.  </w:t>
      </w:r>
    </w:p>
    <w:p w:rsidR="009F3A31" w:rsidRDefault="009F3A31">
      <w:pPr>
        <w:pStyle w:val="Domy5blnie"/>
      </w:pPr>
      <w:r>
        <w:rPr>
          <w:b/>
          <w:color w:val="000000"/>
          <w:lang w:bidi="ar-SA"/>
        </w:rPr>
        <w:t>Ilość słuchaczy - 12 osób</w:t>
      </w:r>
    </w:p>
    <w:p w:rsidR="009F3A31" w:rsidRDefault="009F3A31">
      <w:pPr>
        <w:pStyle w:val="Domy5blnie"/>
        <w:rPr>
          <w:color w:val="000000"/>
          <w:lang w:bidi="ar-SA"/>
        </w:rPr>
      </w:pPr>
    </w:p>
    <w:p w:rsidR="009F3A31" w:rsidRDefault="009F3A31">
      <w:pPr>
        <w:pStyle w:val="Domy5blnie"/>
      </w:pPr>
      <w:r>
        <w:rPr>
          <w:b/>
          <w:color w:val="000000"/>
          <w:lang w:bidi="ar-SA"/>
        </w:rPr>
        <w:t xml:space="preserve">16.03. - 19.03.2012 r. - </w:t>
      </w:r>
      <w:r>
        <w:rPr>
          <w:b/>
          <w:color w:val="008000"/>
          <w:lang w:bidi="ar-SA"/>
        </w:rPr>
        <w:t>(Białe Błota)</w:t>
      </w:r>
      <w:r>
        <w:rPr>
          <w:b/>
          <w:color w:val="000000"/>
          <w:lang w:bidi="ar-SA"/>
        </w:rPr>
        <w:t xml:space="preserve"> XIII  Ogólnopolski Festiwal Tańca Nowoczesnego „O Puchar Kujaw i Pomorza”</w:t>
      </w:r>
    </w:p>
    <w:p w:rsidR="009F3A31" w:rsidRDefault="009F3A31">
      <w:pPr>
        <w:pStyle w:val="Domy5blnie"/>
        <w:spacing w:after="120"/>
      </w:pPr>
      <w:r>
        <w:rPr>
          <w:color w:val="000000"/>
          <w:lang w:bidi="ar-SA"/>
        </w:rPr>
        <w:tab/>
        <w:t>Trzynasta edycja festiwalu. Style taneczne jakie mogliśmy oglądać to;  hip – hop, electric boogie, break dance, jazz, modern, disco dance oraz inne formy tańca. W przerwie  wystąpił Teatr Tańca „Dziki Styl Company”z Trójmiasta prezentujący spektakl pt” Dzieci innego Boga”.</w:t>
      </w:r>
    </w:p>
    <w:p w:rsidR="009F3A31" w:rsidRDefault="009F3A31">
      <w:pPr>
        <w:pStyle w:val="Domy5blnie"/>
      </w:pPr>
      <w:r>
        <w:rPr>
          <w:color w:val="000000"/>
          <w:lang w:bidi="ar-SA"/>
        </w:rPr>
        <w:tab/>
        <w:t>W festiwalu wzięły udział zespoły taneczne z całej Polski. Łącznie wystąpiło ok.  1500  tancerzy. Festiwal został zorganizowany pod patronatem medialnym Gazety Pomorskiej, Expressu Bydgoskiego, Gazety Regionalnej Powiat i Radia Pik.</w:t>
      </w:r>
    </w:p>
    <w:p w:rsidR="009F3A31" w:rsidRDefault="009F3A31">
      <w:pPr>
        <w:pStyle w:val="Domy5blnie"/>
      </w:pPr>
      <w:r>
        <w:rPr>
          <w:color w:val="000000"/>
          <w:lang w:bidi="ar-SA"/>
        </w:rPr>
        <w:t xml:space="preserve"> </w:t>
      </w:r>
      <w:r>
        <w:rPr>
          <w:b/>
          <w:color w:val="000000"/>
          <w:lang w:bidi="ar-SA"/>
        </w:rPr>
        <w:t xml:space="preserve">Ilość widzów - ok 200 osób </w:t>
      </w:r>
    </w:p>
    <w:p w:rsidR="009F3A31" w:rsidRDefault="009F3A31">
      <w:pPr>
        <w:pStyle w:val="Domy5blnie"/>
        <w:rPr>
          <w:b/>
          <w:color w:val="000000"/>
          <w:lang w:bidi="ar-SA"/>
        </w:rPr>
      </w:pPr>
    </w:p>
    <w:p w:rsidR="009F3A31" w:rsidRDefault="009F3A31">
      <w:pPr>
        <w:pStyle w:val="Domy5blnie"/>
      </w:pPr>
      <w:r>
        <w:rPr>
          <w:b/>
          <w:color w:val="000000"/>
          <w:lang w:bidi="ar-SA"/>
        </w:rPr>
        <w:t xml:space="preserve">21.03.2012 r. - </w:t>
      </w:r>
      <w:r>
        <w:rPr>
          <w:b/>
          <w:color w:val="008000"/>
          <w:lang w:bidi="ar-SA"/>
        </w:rPr>
        <w:t>(Lisi Ogon)</w:t>
      </w:r>
      <w:r>
        <w:rPr>
          <w:b/>
          <w:color w:val="000000"/>
          <w:lang w:bidi="ar-SA"/>
        </w:rPr>
        <w:t>„Powitanie wiosny</w:t>
      </w:r>
    </w:p>
    <w:p w:rsidR="009F3A31" w:rsidRDefault="009F3A31">
      <w:pPr>
        <w:pStyle w:val="Domy5blnie"/>
      </w:pPr>
      <w:r>
        <w:rPr>
          <w:color w:val="000000"/>
          <w:lang w:bidi="ar-SA"/>
        </w:rPr>
        <w:tab/>
        <w:t>Uroczyste przywitanie wiosny przez podopiecznych Pani Joanny Olszewskiej z Klubu Malucha w Lisim Ogonie. Tradycyjnym akcentem była „MARZANNA" podpalona i wrzucona do kanału.</w:t>
      </w:r>
    </w:p>
    <w:p w:rsidR="009F3A31" w:rsidRDefault="009F3A31">
      <w:pPr>
        <w:pStyle w:val="Domy5blnie"/>
        <w:rPr>
          <w:b/>
          <w:color w:val="000000"/>
          <w:lang w:bidi="ar-SA"/>
        </w:rPr>
      </w:pPr>
    </w:p>
    <w:p w:rsidR="009F3A31" w:rsidRDefault="009F3A31">
      <w:pPr>
        <w:pStyle w:val="Domy5blnie"/>
      </w:pPr>
      <w:r>
        <w:rPr>
          <w:b/>
          <w:color w:val="000000"/>
          <w:lang w:bidi="ar-SA"/>
        </w:rPr>
        <w:t xml:space="preserve">23.03.2012 r. - </w:t>
      </w:r>
      <w:r>
        <w:rPr>
          <w:b/>
          <w:color w:val="008000"/>
          <w:lang w:bidi="ar-SA"/>
        </w:rPr>
        <w:t>(Łochowo)</w:t>
      </w:r>
      <w:r>
        <w:rPr>
          <w:b/>
          <w:color w:val="000000"/>
          <w:lang w:bidi="ar-SA"/>
        </w:rPr>
        <w:t xml:space="preserve"> „2nd ŁCH SKATE JAM”</w:t>
      </w:r>
    </w:p>
    <w:p w:rsidR="009F3A31" w:rsidRDefault="009F3A31">
      <w:pPr>
        <w:pStyle w:val="Domy5blnie"/>
      </w:pPr>
      <w:r>
        <w:rPr>
          <w:color w:val="000000"/>
          <w:lang w:bidi="ar-SA"/>
        </w:rPr>
        <w:tab/>
      </w:r>
      <w:r>
        <w:rPr>
          <w:color w:val="000000"/>
          <w:lang w:bidi="ar-SA"/>
        </w:rPr>
        <w:tab/>
        <w:t>Spotkanie młodzieży uprawiającej akrobatyczną jazdę na rowerach, deskach i hulajnogach, na placu przy Ośrodku Kultury w Łochowie. Nagrody zostały ufundowane przez sponsorów.</w:t>
      </w:r>
    </w:p>
    <w:p w:rsidR="009F3A31" w:rsidRDefault="009F3A31">
      <w:pPr>
        <w:pStyle w:val="Domy5blnie"/>
      </w:pPr>
      <w:r>
        <w:rPr>
          <w:b/>
          <w:color w:val="000000"/>
          <w:lang w:bidi="ar-SA"/>
        </w:rPr>
        <w:t>Ilość widzów – ok 100 osób</w:t>
      </w:r>
    </w:p>
    <w:p w:rsidR="009F3A31" w:rsidRDefault="009F3A31">
      <w:pPr>
        <w:pStyle w:val="Domy5blnie"/>
        <w:rPr>
          <w:color w:val="000000"/>
          <w:lang w:bidi="ar-SA"/>
        </w:rPr>
      </w:pPr>
    </w:p>
    <w:p w:rsidR="009F3A31" w:rsidRDefault="009F3A31">
      <w:pPr>
        <w:pStyle w:val="Domy5blnie"/>
      </w:pPr>
      <w:r>
        <w:rPr>
          <w:b/>
          <w:color w:val="000000"/>
          <w:lang w:bidi="ar-SA"/>
        </w:rPr>
        <w:t xml:space="preserve">23.03.2012r. - </w:t>
      </w:r>
      <w:r>
        <w:rPr>
          <w:b/>
          <w:color w:val="008000"/>
          <w:lang w:bidi="ar-SA"/>
        </w:rPr>
        <w:t>(Łochowo)</w:t>
      </w:r>
      <w:r>
        <w:rPr>
          <w:b/>
          <w:color w:val="000000"/>
          <w:lang w:bidi="ar-SA"/>
        </w:rPr>
        <w:t xml:space="preserve"> Przedstawienie Pt. „Zwykłe, niezwykłe ziarno</w:t>
      </w:r>
    </w:p>
    <w:p w:rsidR="009F3A31" w:rsidRDefault="009F3A31">
      <w:pPr>
        <w:pStyle w:val="Domy5blnie"/>
      </w:pPr>
      <w:r>
        <w:rPr>
          <w:color w:val="000000"/>
          <w:lang w:bidi="ar-SA"/>
        </w:rPr>
        <w:tab/>
        <w:t xml:space="preserve">Przedstawienie kameralne dla dzieci połączone z interakcją publiczności. </w:t>
      </w:r>
    </w:p>
    <w:p w:rsidR="009F3A31" w:rsidRDefault="009F3A31">
      <w:pPr>
        <w:pStyle w:val="Domy5blnie"/>
        <w:rPr>
          <w:b/>
          <w:smallCaps/>
          <w:color w:val="000000"/>
          <w:lang w:bidi="ar-SA"/>
        </w:rPr>
      </w:pPr>
    </w:p>
    <w:p w:rsidR="009F3A31" w:rsidRDefault="009F3A31">
      <w:pPr>
        <w:pStyle w:val="Domy5blnie"/>
      </w:pPr>
      <w:r>
        <w:rPr>
          <w:b/>
          <w:color w:val="000000"/>
          <w:lang w:bidi="ar-SA"/>
        </w:rPr>
        <w:t xml:space="preserve">25.03.2012 r. - </w:t>
      </w:r>
      <w:r>
        <w:rPr>
          <w:b/>
          <w:color w:val="008000"/>
          <w:lang w:bidi="ar-SA"/>
        </w:rPr>
        <w:t>(Łochowo)</w:t>
      </w:r>
      <w:r>
        <w:rPr>
          <w:b/>
          <w:color w:val="000000"/>
          <w:lang w:bidi="ar-SA"/>
        </w:rPr>
        <w:t xml:space="preserve"> Kiermasz Wielkanocny – „Śniadanie Wielkanocne˙</w:t>
      </w:r>
    </w:p>
    <w:p w:rsidR="009F3A31" w:rsidRDefault="009F3A31">
      <w:pPr>
        <w:pStyle w:val="Domy5blnie"/>
        <w:jc w:val="both"/>
      </w:pPr>
      <w:r>
        <w:rPr>
          <w:color w:val="000000"/>
          <w:lang w:bidi="ar-SA"/>
        </w:rPr>
        <w:tab/>
        <w:t xml:space="preserve">Zorganizowanie kiermaszu wielkanocnego z tradycyjnym śniadaniem. Dodatkowa atrakcją była wystawa stoisk przygotowanych przez klub „Lisiczki"oraz Klub seniora „Razem Raźniej”. Wystawa prac pracowni plastycznej Zespołu Szkól w Łochowie. </w:t>
      </w:r>
    </w:p>
    <w:p w:rsidR="009F3A31" w:rsidRDefault="009F3A31">
      <w:pPr>
        <w:pStyle w:val="Domy5blnie"/>
      </w:pPr>
      <w:r>
        <w:rPr>
          <w:b/>
          <w:color w:val="000000"/>
          <w:lang w:bidi="ar-SA"/>
        </w:rPr>
        <w:t>Ilość widzów – ok. 500 osób</w:t>
      </w:r>
    </w:p>
    <w:p w:rsidR="009F3A31" w:rsidRDefault="009F3A31">
      <w:pPr>
        <w:pStyle w:val="Domy5blnie"/>
        <w:rPr>
          <w:b/>
          <w:smallCaps/>
          <w:color w:val="000000"/>
          <w:lang w:bidi="ar-SA"/>
        </w:rPr>
      </w:pPr>
    </w:p>
    <w:p w:rsidR="009F3A31" w:rsidRDefault="009F3A31">
      <w:pPr>
        <w:pStyle w:val="Domy5blnie"/>
      </w:pPr>
      <w:r>
        <w:rPr>
          <w:b/>
          <w:color w:val="000000"/>
          <w:lang w:bidi="ar-SA"/>
        </w:rPr>
        <w:t xml:space="preserve">31.03.2012r. - </w:t>
      </w:r>
      <w:r>
        <w:rPr>
          <w:b/>
          <w:color w:val="008000"/>
          <w:lang w:bidi="ar-SA"/>
        </w:rPr>
        <w:t xml:space="preserve">(Łochowo) </w:t>
      </w:r>
      <w:r>
        <w:rPr>
          <w:b/>
          <w:color w:val="000000"/>
          <w:lang w:bidi="ar-SA"/>
        </w:rPr>
        <w:t>„IX Gminny Turniej Szachowy „O Puchar Wójta Gminy Białe Błota˙</w:t>
      </w:r>
    </w:p>
    <w:p w:rsidR="009F3A31" w:rsidRDefault="009F3A31">
      <w:pPr>
        <w:pStyle w:val="Domy5blnie"/>
      </w:pPr>
      <w:r>
        <w:rPr>
          <w:color w:val="000000"/>
          <w:lang w:bidi="ar-SA"/>
        </w:rPr>
        <w:tab/>
        <w:t>IX Turniej Szachowy o Puchar Wójta Gminy Białe Błota w Łochowie . Na starcie tych zawodów stanęło 26 uczestników, których podzielono na kategorie seniorów (14 osób) oraz juniorów (12 osób).</w:t>
      </w:r>
    </w:p>
    <w:p w:rsidR="009F3A31" w:rsidRDefault="009F3A31">
      <w:pPr>
        <w:pStyle w:val="Domy5blnie"/>
        <w:rPr>
          <w:b/>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31.03.2012r. - </w:t>
      </w:r>
      <w:r>
        <w:rPr>
          <w:b/>
          <w:color w:val="008000"/>
          <w:lang w:bidi="ar-SA"/>
        </w:rPr>
        <w:t>(Lisi Ogon)„</w:t>
      </w:r>
      <w:r>
        <w:rPr>
          <w:b/>
          <w:color w:val="000000"/>
          <w:lang w:bidi="ar-SA"/>
        </w:rPr>
        <w:t>Wielkanoc w Lisim Ogonie˙</w:t>
      </w:r>
    </w:p>
    <w:p w:rsidR="009F3A31" w:rsidRDefault="009F3A31">
      <w:pPr>
        <w:pStyle w:val="Domy5blnie"/>
      </w:pPr>
      <w:r>
        <w:rPr>
          <w:color w:val="000000"/>
          <w:lang w:bidi="ar-SA"/>
        </w:rPr>
        <w:tab/>
        <w:t>Przygotowanie poczęstunku Wielkanocnego przez Koło kobiet „Lisiczki" dla starszych i samotnych mieszkańców Lisiego Ogona. Było to już kolejne spotkanie świąteczne zorganizowane z myślą o mieszkańcach sołectwa.</w:t>
      </w:r>
    </w:p>
    <w:p w:rsidR="009F3A31" w:rsidRDefault="009F3A31">
      <w:pPr>
        <w:pStyle w:val="Domy5blnie"/>
      </w:pPr>
      <w:r>
        <w:rPr>
          <w:b/>
          <w:smallCaps/>
          <w:color w:val="000000"/>
          <w:lang w:bidi="ar-SA"/>
        </w:rPr>
        <w:tab/>
      </w:r>
    </w:p>
    <w:p w:rsidR="009F3A31" w:rsidRDefault="009F3A31">
      <w:pPr>
        <w:pStyle w:val="Domy5blnie"/>
      </w:pPr>
      <w:r>
        <w:rPr>
          <w:b/>
          <w:color w:val="000000"/>
          <w:lang w:bidi="ar-SA"/>
        </w:rPr>
        <w:t xml:space="preserve">03.04.2012r. - </w:t>
      </w:r>
      <w:r>
        <w:rPr>
          <w:b/>
          <w:color w:val="008000"/>
          <w:lang w:bidi="ar-SA"/>
        </w:rPr>
        <w:t>(Łochowice)</w:t>
      </w:r>
      <w:r>
        <w:rPr>
          <w:b/>
          <w:color w:val="000000"/>
          <w:lang w:bidi="ar-SA"/>
        </w:rPr>
        <w:t xml:space="preserve"> „Na Wielkanoc - Wystawa prac wielkanocnych</w:t>
      </w:r>
    </w:p>
    <w:p w:rsidR="009F3A31" w:rsidRDefault="009F3A31">
      <w:pPr>
        <w:pStyle w:val="Domy5blnie"/>
      </w:pPr>
      <w:r>
        <w:rPr>
          <w:color w:val="000000"/>
          <w:lang w:bidi="ar-SA"/>
        </w:rPr>
        <w:tab/>
        <w:t>Wystawa ozdób wielkanocnych podopiecznych pani Lucyny Dąbrowskiej w świetlicy w Łochowicach.</w:t>
      </w:r>
    </w:p>
    <w:p w:rsidR="009F3A31" w:rsidRDefault="009F3A31">
      <w:pPr>
        <w:pStyle w:val="Domy5blnie"/>
        <w:spacing w:after="120"/>
        <w:rPr>
          <w:b/>
          <w:color w:val="000000"/>
          <w:lang w:bidi="ar-SA"/>
        </w:rPr>
      </w:pPr>
    </w:p>
    <w:p w:rsidR="009F3A31" w:rsidRDefault="009F3A31">
      <w:pPr>
        <w:pStyle w:val="Domy5blnie"/>
        <w:spacing w:after="120"/>
        <w:rPr>
          <w:color w:val="000000"/>
          <w:lang w:bidi="ar-SA"/>
        </w:rPr>
      </w:pPr>
    </w:p>
    <w:p w:rsidR="009F3A31" w:rsidRDefault="009F3A31">
      <w:pPr>
        <w:pStyle w:val="Domy5blnie"/>
      </w:pPr>
      <w:r>
        <w:rPr>
          <w:b/>
          <w:color w:val="000000"/>
          <w:lang w:bidi="ar-SA"/>
        </w:rPr>
        <w:t xml:space="preserve">10.04.2012 r. - </w:t>
      </w:r>
      <w:r>
        <w:rPr>
          <w:b/>
          <w:color w:val="008000"/>
          <w:lang w:bidi="ar-SA"/>
        </w:rPr>
        <w:t>(Ciele)</w:t>
      </w:r>
      <w:r>
        <w:rPr>
          <w:b/>
          <w:color w:val="000000"/>
          <w:lang w:bidi="ar-SA"/>
        </w:rPr>
        <w:t xml:space="preserve"> „Szukanie jajka”</w:t>
      </w:r>
    </w:p>
    <w:p w:rsidR="009F3A31" w:rsidRDefault="009F3A31">
      <w:pPr>
        <w:pStyle w:val="Domy5blnie"/>
      </w:pPr>
      <w:r>
        <w:rPr>
          <w:b/>
          <w:color w:val="000000"/>
          <w:lang w:bidi="ar-SA"/>
        </w:rPr>
        <w:tab/>
      </w:r>
      <w:r>
        <w:rPr>
          <w:color w:val="000000"/>
          <w:lang w:bidi="ar-SA"/>
        </w:rPr>
        <w:t xml:space="preserve">Świąteczne spotkanie integracyjne w świetlicy w Cielu, podczas, którego dzieci przygotowywały poczęstunek. Grupa młodsza piekła babeczki a grupa starsza serniki. Na koniec odbyła się degustacja wcześniej przygotowanych potraw. </w:t>
      </w:r>
    </w:p>
    <w:p w:rsidR="009F3A31" w:rsidRDefault="009F3A31">
      <w:pPr>
        <w:pStyle w:val="Domy5blnie"/>
      </w:pPr>
      <w:r>
        <w:rPr>
          <w:b/>
          <w:color w:val="000000"/>
          <w:lang w:bidi="ar-SA"/>
        </w:rPr>
        <w:t xml:space="preserve">Ilość uczestników około - 50 osób </w:t>
      </w:r>
    </w:p>
    <w:p w:rsidR="009F3A31" w:rsidRDefault="009F3A31">
      <w:pPr>
        <w:pStyle w:val="Domy5blnie"/>
        <w:rPr>
          <w:color w:val="000000"/>
          <w:lang w:bidi="ar-SA"/>
        </w:rPr>
      </w:pPr>
    </w:p>
    <w:p w:rsidR="009F3A31" w:rsidRDefault="009F3A31">
      <w:pPr>
        <w:pStyle w:val="Domy5blnie"/>
      </w:pPr>
      <w:r>
        <w:rPr>
          <w:b/>
          <w:color w:val="000000"/>
          <w:lang w:bidi="ar-SA"/>
        </w:rPr>
        <w:t xml:space="preserve">14.04.2012r. -  </w:t>
      </w:r>
      <w:r>
        <w:rPr>
          <w:b/>
          <w:color w:val="008000"/>
          <w:lang w:bidi="ar-SA"/>
        </w:rPr>
        <w:t>(Łochowo)„</w:t>
      </w:r>
      <w:r>
        <w:rPr>
          <w:b/>
          <w:color w:val="000000"/>
          <w:lang w:bidi="ar-SA"/>
        </w:rPr>
        <w:t>Warsztaty filcarskie˙”</w:t>
      </w:r>
    </w:p>
    <w:p w:rsidR="009F3A31" w:rsidRDefault="009F3A31">
      <w:pPr>
        <w:pStyle w:val="Domy5blnie"/>
      </w:pPr>
      <w:r>
        <w:rPr>
          <w:color w:val="000000"/>
          <w:lang w:bidi="ar-SA"/>
        </w:rPr>
        <w:tab/>
        <w:t>Warsztaty filcowania przeprowadzone przez Panią Karolinę Krueger w Gminnym Centrum Kultury w Łochowie. Prezentacja prac 21.04.12. podczas III Koronowskich Impresji Kulturalno - Kulinarnych.</w:t>
      </w:r>
    </w:p>
    <w:p w:rsidR="009F3A31" w:rsidRDefault="009F3A31">
      <w:pPr>
        <w:pStyle w:val="Domy5blnie"/>
        <w:jc w:val="center"/>
        <w:rPr>
          <w:b/>
          <w:smallCaps/>
          <w:color w:val="000000"/>
          <w:lang w:bidi="ar-SA"/>
        </w:rPr>
      </w:pPr>
    </w:p>
    <w:p w:rsidR="009F3A31" w:rsidRDefault="009F3A31">
      <w:pPr>
        <w:pStyle w:val="Domy5blnie"/>
      </w:pPr>
      <w:r>
        <w:rPr>
          <w:b/>
          <w:color w:val="000000"/>
          <w:lang w:bidi="ar-SA"/>
        </w:rPr>
        <w:t xml:space="preserve">20.04.2012r. - </w:t>
      </w:r>
      <w:r>
        <w:rPr>
          <w:b/>
          <w:color w:val="008000"/>
          <w:lang w:bidi="ar-SA"/>
        </w:rPr>
        <w:t>(Łochowo)</w:t>
      </w:r>
      <w:r>
        <w:rPr>
          <w:b/>
          <w:color w:val="000000"/>
          <w:lang w:bidi="ar-SA"/>
        </w:rPr>
        <w:t xml:space="preserve"> Wystawa prac plastycznych „Malarstwo sakralne przez</w:t>
      </w:r>
      <w:r>
        <w:rPr>
          <w:b/>
          <w:color w:val="000000"/>
          <w:lang w:bidi="ar-SA"/>
        </w:rPr>
        <w:tab/>
        <w:t>stulecia˙- I edycja konkursu „Chrystus nie ręką ludzką uczyniony "</w:t>
      </w:r>
    </w:p>
    <w:p w:rsidR="009F3A31" w:rsidRDefault="009F3A31">
      <w:pPr>
        <w:pStyle w:val="Domy5blnie"/>
      </w:pPr>
      <w:r>
        <w:rPr>
          <w:color w:val="000000"/>
          <w:lang w:bidi="ar-SA"/>
        </w:rPr>
        <w:tab/>
        <w:t>Wernisaż połączony z wręczeniem nagród i wyróżnień został zorganizowany w auli Zespołu Szkół w Łochowie. Celem konkursu było uchwycenie odmiennych trendów interpretacyjnych i stylistycznych pojawiających się na przestrzeni wieków w świecie chrześcijańskim.</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14.04.2012 r. </w:t>
      </w:r>
      <w:r>
        <w:rPr>
          <w:b/>
          <w:color w:val="008000"/>
          <w:lang w:bidi="ar-SA"/>
        </w:rPr>
        <w:t>(Białe Błota)</w:t>
      </w:r>
      <w:r>
        <w:rPr>
          <w:b/>
          <w:color w:val="000000"/>
          <w:lang w:bidi="ar-SA"/>
        </w:rPr>
        <w:t xml:space="preserve"> - „Zwiedzamy muzeum”</w:t>
      </w:r>
    </w:p>
    <w:p w:rsidR="009F3A31" w:rsidRDefault="009F3A31">
      <w:pPr>
        <w:pStyle w:val="Domy5blnie"/>
      </w:pPr>
      <w:r>
        <w:rPr>
          <w:b/>
          <w:color w:val="000000"/>
          <w:lang w:bidi="ar-SA"/>
        </w:rPr>
        <w:tab/>
      </w:r>
      <w:r>
        <w:rPr>
          <w:color w:val="000000"/>
          <w:lang w:bidi="ar-SA"/>
        </w:rPr>
        <w:t>Wycieczka pracowni „Szast - Plast” do Muzeum Okręgowego w Bydgoszczy z okazji Roku Wyczółkowskiego oraz udziału grupy w konkursie plastycznym. Zapoznanie się z Domem Muzealnym i zbiorami malarza oraz zwiedzanie Galerii Sztuki Nowoczesnej.</w:t>
      </w:r>
      <w:r>
        <w:rPr>
          <w:color w:val="000000"/>
          <w:lang w:bidi="ar-SA"/>
        </w:rPr>
        <w:tab/>
      </w:r>
    </w:p>
    <w:p w:rsidR="009F3A31" w:rsidRDefault="009F3A31">
      <w:pPr>
        <w:pStyle w:val="Domy5blnie"/>
      </w:pPr>
      <w:r>
        <w:rPr>
          <w:b/>
          <w:color w:val="000000"/>
          <w:lang w:bidi="ar-SA"/>
        </w:rPr>
        <w:t>Ilość uczestników - 24 osoby</w:t>
      </w:r>
    </w:p>
    <w:p w:rsidR="009F3A31" w:rsidRDefault="009F3A31">
      <w:pPr>
        <w:pStyle w:val="Domy5blnie"/>
        <w:rPr>
          <w:color w:val="000000"/>
          <w:lang w:bidi="ar-SA"/>
        </w:rPr>
      </w:pPr>
    </w:p>
    <w:p w:rsidR="009F3A31" w:rsidRDefault="009F3A31">
      <w:pPr>
        <w:pStyle w:val="Domy5blnie"/>
      </w:pPr>
      <w:r>
        <w:rPr>
          <w:b/>
          <w:color w:val="000000"/>
          <w:lang w:bidi="ar-SA"/>
        </w:rPr>
        <w:t xml:space="preserve">15.04.2012 r. - </w:t>
      </w:r>
      <w:r>
        <w:rPr>
          <w:b/>
          <w:color w:val="008000"/>
          <w:lang w:bidi="ar-SA"/>
        </w:rPr>
        <w:t>(Białe Błota)  „</w:t>
      </w:r>
      <w:r>
        <w:rPr>
          <w:b/>
          <w:color w:val="000000"/>
          <w:lang w:bidi="ar-SA"/>
        </w:rPr>
        <w:t>Popołudnie z Melpomeną”</w:t>
      </w:r>
    </w:p>
    <w:p w:rsidR="009F3A31" w:rsidRDefault="009F3A31">
      <w:pPr>
        <w:pStyle w:val="Domy5blnie"/>
      </w:pPr>
      <w:r>
        <w:rPr>
          <w:b/>
          <w:color w:val="000000"/>
          <w:lang w:bidi="ar-SA"/>
        </w:rPr>
        <w:tab/>
      </w:r>
      <w:r>
        <w:rPr>
          <w:color w:val="000000"/>
          <w:lang w:bidi="ar-SA"/>
        </w:rPr>
        <w:t xml:space="preserve">Trzecia edycja z cyklu „Popołudnie...” Tym razem gościem programu był Zespół Pieśni i Tańca „Płomienie” z MDK nr 4 w Bydgoszczy. Prowadzącym spotkanie był pan Marek Czarnowski wraz z panią kierownik Izabelą Grochowską. </w:t>
      </w:r>
    </w:p>
    <w:p w:rsidR="009F3A31" w:rsidRDefault="009F3A31">
      <w:pPr>
        <w:pStyle w:val="Domy5blnie"/>
      </w:pPr>
      <w:r>
        <w:rPr>
          <w:color w:val="000000"/>
          <w:lang w:bidi="ar-SA"/>
        </w:rPr>
        <w:tab/>
        <w:t xml:space="preserve">W repertuarze mogliśmy usłyszeć „Zielony Mosteczek”,  „Kukułka”, „Cyt...Cyt”, „To i hola”, Pod borem”, „Czerwone jagody” oraz suity ( tańce i piosenki); lubelskie, górali spiskich, górali żywieckich, tańce rzeszowskie. </w:t>
      </w:r>
    </w:p>
    <w:p w:rsidR="009F3A31" w:rsidRDefault="009F3A31">
      <w:pPr>
        <w:pStyle w:val="Domy5blnie"/>
      </w:pPr>
      <w:r>
        <w:rPr>
          <w:b/>
          <w:color w:val="000000"/>
          <w:lang w:bidi="ar-SA"/>
        </w:rPr>
        <w:t>Ilość widzów - 70 osób</w:t>
      </w:r>
      <w:r>
        <w:rPr>
          <w:color w:val="000000"/>
          <w:lang w:bidi="ar-SA"/>
        </w:rPr>
        <w:t xml:space="preserve"> </w:t>
      </w:r>
    </w:p>
    <w:p w:rsidR="009F3A31" w:rsidRDefault="009F3A31">
      <w:pPr>
        <w:pStyle w:val="Domy5blnie"/>
        <w:spacing w:after="120"/>
        <w:rPr>
          <w:color w:val="000000"/>
          <w:lang w:bidi="ar-SA"/>
        </w:rPr>
      </w:pPr>
    </w:p>
    <w:p w:rsidR="009F3A31" w:rsidRDefault="009F3A31">
      <w:pPr>
        <w:pStyle w:val="Domy5blnie"/>
      </w:pPr>
      <w:r>
        <w:rPr>
          <w:b/>
          <w:color w:val="000000"/>
          <w:lang w:bidi="ar-SA"/>
        </w:rPr>
        <w:t xml:space="preserve">16.04.2012 r. - </w:t>
      </w:r>
      <w:r>
        <w:rPr>
          <w:b/>
          <w:color w:val="008000"/>
          <w:lang w:bidi="ar-SA"/>
        </w:rPr>
        <w:t>(Białe Błota)</w:t>
      </w:r>
      <w:r>
        <w:rPr>
          <w:b/>
          <w:color w:val="000000"/>
          <w:lang w:bidi="ar-SA"/>
        </w:rPr>
        <w:t xml:space="preserve">  UTW - „Wady postawy i ich korekcja”</w:t>
      </w:r>
    </w:p>
    <w:p w:rsidR="009F3A31" w:rsidRDefault="009F3A31">
      <w:pPr>
        <w:pStyle w:val="Domy5blnie"/>
      </w:pPr>
      <w:r>
        <w:rPr>
          <w:b/>
          <w:color w:val="000000"/>
          <w:lang w:bidi="ar-SA"/>
        </w:rPr>
        <w:tab/>
      </w:r>
      <w:r>
        <w:rPr>
          <w:color w:val="000000"/>
          <w:lang w:bidi="ar-SA"/>
        </w:rPr>
        <w:t xml:space="preserve"> Prowadzącym wykład była E. Sokołowska, dr nauk medycznych. Na co dzień zajmuje się korekcja wad postawy u dzieci. Na spotkaniu uczestnicy zostali poinformowani o przeciwdziałaniu i profilaktyce wad kręgosłupa. </w:t>
      </w:r>
    </w:p>
    <w:p w:rsidR="009F3A31" w:rsidRDefault="009F3A31">
      <w:pPr>
        <w:pStyle w:val="Domy5blnie"/>
      </w:pPr>
      <w:r>
        <w:rPr>
          <w:b/>
          <w:color w:val="000000"/>
          <w:lang w:bidi="ar-SA"/>
        </w:rPr>
        <w:t>Ilość uczestników - 14 osób</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21.04.2012 r. - </w:t>
      </w:r>
      <w:r>
        <w:rPr>
          <w:b/>
          <w:color w:val="008000"/>
          <w:lang w:bidi="ar-SA"/>
        </w:rPr>
        <w:t>(Białe Błota)</w:t>
      </w:r>
      <w:r>
        <w:rPr>
          <w:b/>
          <w:color w:val="000000"/>
          <w:lang w:bidi="ar-SA"/>
        </w:rPr>
        <w:t xml:space="preserve"> „Maski 2012 r.”</w:t>
      </w:r>
    </w:p>
    <w:p w:rsidR="009F3A31" w:rsidRDefault="009F3A31">
      <w:pPr>
        <w:pStyle w:val="Domy5blnie"/>
      </w:pPr>
      <w:r>
        <w:rPr>
          <w:color w:val="000000"/>
          <w:lang w:bidi="ar-SA"/>
        </w:rPr>
        <w:tab/>
        <w:t xml:space="preserve">Wyjazd grupy „Gwarancja” na Powiatowy Przegląd „Maski” do Maksymilianowa . Nagroda; II miejsce za spektakl pt ”Wiosenny konkurs”, nagroda indywidualna – Ola Gęsińska. </w:t>
      </w:r>
    </w:p>
    <w:p w:rsidR="009F3A31" w:rsidRDefault="009F3A31">
      <w:pPr>
        <w:pStyle w:val="Domy5blnie"/>
        <w:rPr>
          <w:b/>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25.04.2012 r. - </w:t>
      </w:r>
      <w:r>
        <w:rPr>
          <w:b/>
          <w:color w:val="008000"/>
          <w:lang w:bidi="ar-SA"/>
        </w:rPr>
        <w:t>(Koronowo)</w:t>
      </w:r>
      <w:r>
        <w:rPr>
          <w:b/>
          <w:color w:val="000000"/>
          <w:lang w:bidi="ar-SA"/>
        </w:rPr>
        <w:t xml:space="preserve"> „III Koronowskie Impresje Kulturalno - Kulinarne</w:t>
      </w:r>
    </w:p>
    <w:p w:rsidR="009F3A31" w:rsidRDefault="009F3A31">
      <w:pPr>
        <w:pStyle w:val="Domy5blnie"/>
      </w:pPr>
      <w:r>
        <w:rPr>
          <w:color w:val="000000"/>
          <w:lang w:bidi="ar-SA"/>
        </w:rPr>
        <w:tab/>
        <w:t xml:space="preserve">Trzecia edycja konkursu. Gminę reprezentowały koła „Seniora” z naszego regionu – „Wrzos” i „Osiedlanki”oraz zespól folklorystyczny Łochowianie.  </w:t>
      </w:r>
    </w:p>
    <w:p w:rsidR="009F3A31" w:rsidRDefault="009F3A31">
      <w:pPr>
        <w:pStyle w:val="Domy5blnie"/>
      </w:pPr>
      <w:r>
        <w:rPr>
          <w:b/>
          <w:color w:val="000000"/>
          <w:lang w:bidi="ar-SA"/>
        </w:rPr>
        <w:t xml:space="preserve">Nagrody: </w:t>
      </w:r>
      <w:r>
        <w:rPr>
          <w:color w:val="000000"/>
          <w:lang w:bidi="ar-SA"/>
        </w:rPr>
        <w:t xml:space="preserve">I miejsce klubu „Wrzos” za wykonanie kwiatów technikę szydełkową oraz wyróżnienie dla klubu „Osiedlanki” za regionalną potrawę. </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28.04.2012 r. – </w:t>
      </w:r>
      <w:r>
        <w:rPr>
          <w:b/>
          <w:color w:val="008000"/>
          <w:lang w:bidi="ar-SA"/>
        </w:rPr>
        <w:t>(Ciele)</w:t>
      </w:r>
      <w:r>
        <w:rPr>
          <w:b/>
          <w:color w:val="000000"/>
          <w:lang w:bidi="ar-SA"/>
        </w:rPr>
        <w:t xml:space="preserve"> „Sprzątamy świat˙”</w:t>
      </w:r>
    </w:p>
    <w:p w:rsidR="009F3A31" w:rsidRDefault="009F3A31">
      <w:pPr>
        <w:pStyle w:val="Domy5blnie"/>
      </w:pPr>
      <w:r>
        <w:rPr>
          <w:color w:val="000000"/>
          <w:lang w:bidi="ar-SA"/>
        </w:rPr>
        <w:tab/>
        <w:t>Spotkanie integracyjne w świetlicy w Cielu w związku z „Międzynarodowym Dniem Ziemi”. Do akcji włączyły się „Osiedlanki”, oraz sołtys Ciela i rodzice. Spotkanie zakończyło się grilem i poczęstunkiem.</w:t>
      </w:r>
    </w:p>
    <w:p w:rsidR="009F3A31" w:rsidRDefault="009F3A31">
      <w:pPr>
        <w:pStyle w:val="Domy5blnie"/>
      </w:pPr>
      <w:r>
        <w:rPr>
          <w:b/>
          <w:color w:val="000000"/>
          <w:lang w:bidi="ar-SA"/>
        </w:rPr>
        <w:t xml:space="preserve">Ilość uczestników - 70 osób </w:t>
      </w:r>
    </w:p>
    <w:p w:rsidR="009F3A31" w:rsidRDefault="009F3A31">
      <w:pPr>
        <w:pStyle w:val="Domy5blnie"/>
        <w:rPr>
          <w:color w:val="000000"/>
          <w:lang w:bidi="ar-SA"/>
        </w:rPr>
      </w:pPr>
    </w:p>
    <w:p w:rsidR="009F3A31" w:rsidRDefault="009F3A31">
      <w:pPr>
        <w:pStyle w:val="Domy5blnie"/>
      </w:pPr>
      <w:r>
        <w:rPr>
          <w:b/>
          <w:color w:val="000000"/>
          <w:lang w:bidi="ar-SA"/>
        </w:rPr>
        <w:t xml:space="preserve">01.05.2012r. - </w:t>
      </w:r>
      <w:r>
        <w:rPr>
          <w:b/>
          <w:color w:val="008000"/>
          <w:lang w:bidi="ar-SA"/>
        </w:rPr>
        <w:t>(Białe Błota)</w:t>
      </w:r>
      <w:r>
        <w:rPr>
          <w:b/>
          <w:color w:val="000000"/>
          <w:lang w:bidi="ar-SA"/>
        </w:rPr>
        <w:t xml:space="preserve"> „XV Otwarcie Sezonu Motocyklowego”</w:t>
      </w:r>
    </w:p>
    <w:p w:rsidR="009F3A31" w:rsidRDefault="009F3A31">
      <w:pPr>
        <w:pStyle w:val="Domy5blnie"/>
      </w:pPr>
      <w:r>
        <w:rPr>
          <w:color w:val="000000"/>
          <w:lang w:bidi="ar-SA"/>
        </w:rPr>
        <w:tab/>
        <w:t xml:space="preserve">Zjazd motocyklowy połączony z festynem majowym. Msza św na Placu przy ul. Chlebowej, uroczyste poświęcenie motocykli. Koncert zespołu Arytmia. Występ sobowtóra Maryli Rodowicz. Zabawa taneczna dla mieszkańców. </w:t>
      </w:r>
    </w:p>
    <w:p w:rsidR="009F3A31" w:rsidRDefault="009F3A31">
      <w:pPr>
        <w:pStyle w:val="Domy5blnie"/>
      </w:pPr>
      <w:r>
        <w:rPr>
          <w:b/>
          <w:color w:val="000000"/>
          <w:lang w:bidi="ar-SA"/>
        </w:rPr>
        <w:t>Ilość uczestników - 200 osób oraz 1 700 motocyklistów.</w:t>
      </w:r>
    </w:p>
    <w:p w:rsidR="009F3A31" w:rsidRDefault="009F3A31">
      <w:pPr>
        <w:pStyle w:val="Domy5blnie"/>
        <w:rPr>
          <w:color w:val="000000"/>
          <w:lang w:bidi="ar-SA"/>
        </w:rPr>
      </w:pP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pPr>
      <w:r>
        <w:rPr>
          <w:b/>
          <w:color w:val="000000"/>
          <w:lang w:bidi="ar-SA"/>
        </w:rPr>
        <w:t xml:space="preserve">01.05.2012 r. - </w:t>
      </w:r>
      <w:r>
        <w:rPr>
          <w:b/>
          <w:color w:val="008000"/>
          <w:lang w:bidi="ar-SA"/>
        </w:rPr>
        <w:t>(Zielonka)</w:t>
      </w:r>
      <w:r>
        <w:rPr>
          <w:b/>
          <w:color w:val="000000"/>
          <w:lang w:bidi="ar-SA"/>
        </w:rPr>
        <w:t xml:space="preserve">  „Majówka rodzinna”</w:t>
      </w:r>
    </w:p>
    <w:p w:rsidR="009F3A31" w:rsidRDefault="009F3A31">
      <w:pPr>
        <w:pStyle w:val="Domy5blnie"/>
      </w:pPr>
      <w:r>
        <w:rPr>
          <w:color w:val="000000"/>
          <w:lang w:bidi="ar-SA"/>
        </w:rPr>
        <w:tab/>
        <w:t xml:space="preserve"> Integracyjna zabawa sołecka. W programie gry i zabawy dla dzieci, nauka j. angielskiego. Zabawa taneczna.</w:t>
      </w:r>
    </w:p>
    <w:p w:rsidR="009F3A31" w:rsidRDefault="009F3A31">
      <w:pPr>
        <w:pStyle w:val="Domy5blnie"/>
      </w:pPr>
      <w:r>
        <w:rPr>
          <w:b/>
          <w:color w:val="000000"/>
          <w:lang w:bidi="ar-SA"/>
        </w:rPr>
        <w:t>Ilość uczestników - 100 osób</w:t>
      </w:r>
    </w:p>
    <w:p w:rsidR="009F3A31" w:rsidRDefault="009F3A31">
      <w:pPr>
        <w:pStyle w:val="Domy5blnie"/>
        <w:rPr>
          <w:color w:val="000000"/>
          <w:lang w:bidi="ar-SA"/>
        </w:rPr>
      </w:pPr>
    </w:p>
    <w:p w:rsidR="009F3A31" w:rsidRDefault="009F3A31">
      <w:pPr>
        <w:pStyle w:val="Domy5blnie"/>
      </w:pPr>
      <w:r>
        <w:rPr>
          <w:b/>
          <w:color w:val="000000"/>
          <w:lang w:bidi="ar-SA"/>
        </w:rPr>
        <w:t xml:space="preserve">02.05.2012 r. - </w:t>
      </w:r>
      <w:r>
        <w:rPr>
          <w:b/>
          <w:color w:val="008000"/>
          <w:lang w:bidi="ar-SA"/>
        </w:rPr>
        <w:t>(Murowaniec)</w:t>
      </w:r>
      <w:r>
        <w:rPr>
          <w:b/>
          <w:color w:val="000000"/>
          <w:lang w:bidi="ar-SA"/>
        </w:rPr>
        <w:t xml:space="preserve"> „Majówka”</w:t>
      </w:r>
    </w:p>
    <w:p w:rsidR="009F3A31" w:rsidRDefault="009F3A31">
      <w:pPr>
        <w:pStyle w:val="Domy5blnie"/>
      </w:pPr>
      <w:r>
        <w:rPr>
          <w:color w:val="000000"/>
          <w:lang w:bidi="ar-SA"/>
        </w:rPr>
        <w:tab/>
        <w:t xml:space="preserve">Impreza zorganizowana przez Parafię w Murowańcu oraz sołectwo. W programie turniej piłki siatkowej, gry i zabawy dla dzieci. Zabawa taneczna na zakończenie.  </w:t>
      </w:r>
    </w:p>
    <w:p w:rsidR="009F3A31" w:rsidRDefault="009F3A31">
      <w:pPr>
        <w:pStyle w:val="Domy5blnie"/>
      </w:pPr>
      <w:r>
        <w:rPr>
          <w:b/>
          <w:color w:val="000000"/>
          <w:lang w:bidi="ar-SA"/>
        </w:rPr>
        <w:t>Ilość uczestników - 250 osób</w:t>
      </w:r>
    </w:p>
    <w:p w:rsidR="009F3A31" w:rsidRDefault="009F3A31">
      <w:pPr>
        <w:pStyle w:val="Domy5blnie"/>
        <w:rPr>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02.05.2012 r. - </w:t>
      </w:r>
      <w:r>
        <w:rPr>
          <w:b/>
          <w:color w:val="008000"/>
          <w:lang w:bidi="ar-SA"/>
        </w:rPr>
        <w:t>(Ciele)</w:t>
      </w:r>
      <w:r>
        <w:rPr>
          <w:b/>
          <w:color w:val="000000"/>
          <w:lang w:bidi="ar-SA"/>
        </w:rPr>
        <w:t xml:space="preserve"> Majowe Ciele</w:t>
      </w:r>
    </w:p>
    <w:p w:rsidR="009F3A31" w:rsidRDefault="009F3A31">
      <w:pPr>
        <w:pStyle w:val="Domy5blnie"/>
        <w:spacing w:after="120"/>
      </w:pPr>
      <w:r>
        <w:rPr>
          <w:color w:val="000000"/>
          <w:lang w:bidi="ar-SA"/>
        </w:rPr>
        <w:tab/>
        <w:t>Impreza integracyjna dla mieszkańców sołectwa. W programie gry i zabawy dla dzieci oraz wieczorna zabawa taneczna.</w:t>
      </w:r>
    </w:p>
    <w:p w:rsidR="009F3A31" w:rsidRDefault="009F3A31">
      <w:pPr>
        <w:pStyle w:val="Domy5blnie"/>
      </w:pPr>
      <w:r>
        <w:rPr>
          <w:b/>
          <w:color w:val="000000"/>
          <w:lang w:bidi="ar-SA"/>
        </w:rPr>
        <w:t>Ilość uczestników - 150 osób</w:t>
      </w:r>
    </w:p>
    <w:p w:rsidR="009F3A31" w:rsidRDefault="009F3A31">
      <w:pPr>
        <w:pStyle w:val="Domy5blnie"/>
        <w:rPr>
          <w:color w:val="000000"/>
          <w:lang w:bidi="ar-SA"/>
        </w:rPr>
      </w:pPr>
    </w:p>
    <w:p w:rsidR="009F3A31" w:rsidRDefault="009F3A31">
      <w:pPr>
        <w:pStyle w:val="Domy5blnie"/>
      </w:pPr>
      <w:r>
        <w:rPr>
          <w:b/>
          <w:color w:val="000000"/>
          <w:lang w:bidi="ar-SA"/>
        </w:rPr>
        <w:t xml:space="preserve">02.05. 2012 r. - </w:t>
      </w:r>
      <w:r>
        <w:rPr>
          <w:b/>
          <w:color w:val="008000"/>
          <w:lang w:bidi="ar-SA"/>
        </w:rPr>
        <w:t>(Kruszyn)</w:t>
      </w:r>
      <w:r>
        <w:rPr>
          <w:b/>
          <w:color w:val="000000"/>
          <w:lang w:bidi="ar-SA"/>
        </w:rPr>
        <w:t xml:space="preserve"> Majowy Kruszyn</w:t>
      </w:r>
    </w:p>
    <w:p w:rsidR="009F3A31" w:rsidRDefault="009F3A31">
      <w:pPr>
        <w:pStyle w:val="Domy5blnie"/>
      </w:pPr>
      <w:r>
        <w:rPr>
          <w:color w:val="000000"/>
          <w:lang w:bidi="ar-SA"/>
        </w:rPr>
        <w:tab/>
        <w:t xml:space="preserve">Gry i zabawy dla dzieci. Spotkanie mieszkańców sołectwa. Wieczorna zabawa przy muzyce mechanicznej. </w:t>
      </w:r>
    </w:p>
    <w:p w:rsidR="009F3A31" w:rsidRDefault="009F3A31">
      <w:pPr>
        <w:pStyle w:val="Domy5blnie"/>
      </w:pPr>
      <w:r>
        <w:rPr>
          <w:b/>
          <w:color w:val="000000"/>
          <w:lang w:bidi="ar-SA"/>
        </w:rPr>
        <w:t>Ilość uczestników - 150 osób</w:t>
      </w:r>
    </w:p>
    <w:p w:rsidR="009F3A31" w:rsidRDefault="009F3A31">
      <w:pPr>
        <w:pStyle w:val="Domy5blnie"/>
        <w:rPr>
          <w:color w:val="000000"/>
          <w:lang w:bidi="ar-SA"/>
        </w:rPr>
      </w:pPr>
    </w:p>
    <w:p w:rsidR="009F3A31" w:rsidRDefault="009F3A31">
      <w:pPr>
        <w:pStyle w:val="Domy5blnie"/>
      </w:pPr>
      <w:r>
        <w:rPr>
          <w:b/>
          <w:color w:val="000000"/>
          <w:lang w:bidi="ar-SA"/>
        </w:rPr>
        <w:t xml:space="preserve">05.05.2012 r. -  </w:t>
      </w:r>
      <w:r>
        <w:rPr>
          <w:b/>
          <w:color w:val="008000"/>
          <w:lang w:bidi="ar-SA"/>
        </w:rPr>
        <w:t>(Nakło)</w:t>
      </w:r>
      <w:r>
        <w:rPr>
          <w:b/>
          <w:color w:val="000000"/>
          <w:lang w:bidi="ar-SA"/>
        </w:rPr>
        <w:t xml:space="preserve"> III Ogólnopolski Turniej Tańca – „Nakielska Karuzela Pamięci Kamili Bomby”</w:t>
      </w:r>
    </w:p>
    <w:p w:rsidR="009F3A31" w:rsidRDefault="009F3A31">
      <w:pPr>
        <w:pStyle w:val="Domy5blnie"/>
      </w:pPr>
      <w:r>
        <w:rPr>
          <w:color w:val="000000"/>
          <w:lang w:bidi="ar-SA"/>
        </w:rPr>
        <w:tab/>
        <w:t xml:space="preserve">Impreza taneczna poświęcona pamięci tragicznie zmarłej instruktorki Kamili Bomby. Wyjazd białobłockiego zespołu Ol - TOM do Nakła na konkurs taneczny. </w:t>
      </w:r>
    </w:p>
    <w:p w:rsidR="009F3A31" w:rsidRDefault="009F3A31">
      <w:pPr>
        <w:pStyle w:val="Domy5blnie"/>
      </w:pPr>
      <w:r>
        <w:rPr>
          <w:b/>
          <w:color w:val="000000"/>
          <w:lang w:bidi="ar-SA"/>
        </w:rPr>
        <w:t>Wyniki:</w:t>
      </w:r>
      <w:r>
        <w:rPr>
          <w:color w:val="000000"/>
          <w:lang w:bidi="ar-SA"/>
        </w:rPr>
        <w:t xml:space="preserve"> </w:t>
      </w:r>
      <w:r>
        <w:rPr>
          <w:b/>
          <w:color w:val="000000"/>
          <w:lang w:bidi="ar-SA"/>
        </w:rPr>
        <w:t>disco dance do lat 11</w:t>
      </w:r>
      <w:r>
        <w:rPr>
          <w:color w:val="000000"/>
          <w:lang w:bidi="ar-SA"/>
        </w:rPr>
        <w:t xml:space="preserve"> – Julia Buczyńska – I miejsce , Paula Budzińska – III miejsce, Julita Przybysz – III miejsce, </w:t>
      </w:r>
      <w:r>
        <w:rPr>
          <w:b/>
          <w:color w:val="000000"/>
          <w:lang w:bidi="ar-SA"/>
        </w:rPr>
        <w:t xml:space="preserve">disco duety 12-15 lat – i pow. 15 lat. </w:t>
      </w:r>
      <w:r>
        <w:rPr>
          <w:color w:val="000000"/>
          <w:lang w:bidi="ar-SA"/>
        </w:rPr>
        <w:t xml:space="preserve">I miejsce – Julia Buczyńska i Paula Budzińska Ol – Tom, </w:t>
      </w:r>
      <w:r>
        <w:rPr>
          <w:b/>
          <w:color w:val="000000"/>
          <w:lang w:bidi="ar-SA"/>
        </w:rPr>
        <w:t xml:space="preserve">inne formy tańca 12-15 lat </w:t>
      </w:r>
      <w:r>
        <w:rPr>
          <w:color w:val="000000"/>
          <w:lang w:bidi="ar-SA"/>
        </w:rPr>
        <w:t>- Agata Stachowiak I miejsce , Joanna Danielewicz – II miejsce , Paulina Duda – III miejsce,.</w:t>
      </w:r>
      <w:r>
        <w:rPr>
          <w:b/>
          <w:color w:val="000000"/>
          <w:lang w:bidi="ar-SA"/>
        </w:rPr>
        <w:t xml:space="preserve"> Inne formy tańca duety – 12-15 lat</w:t>
      </w:r>
      <w:r>
        <w:rPr>
          <w:color w:val="000000"/>
          <w:lang w:bidi="ar-SA"/>
        </w:rPr>
        <w:t xml:space="preserve"> - Natalia Mućka  i Agata Stachowiak – Ol - Tom, Julita Przybysz i Paulina Duda – II miejsce , Jagoda bomba i Milena Kosecka – II miejsce, </w:t>
      </w:r>
      <w:r>
        <w:rPr>
          <w:b/>
          <w:color w:val="000000"/>
          <w:lang w:bidi="ar-SA"/>
        </w:rPr>
        <w:t xml:space="preserve">inne formy tańca 12-15 i pow. 15- </w:t>
      </w:r>
      <w:r>
        <w:rPr>
          <w:color w:val="000000"/>
          <w:lang w:bidi="ar-SA"/>
        </w:rPr>
        <w:t xml:space="preserve"> Ol - TOM – I miejsce .  </w:t>
      </w:r>
    </w:p>
    <w:p w:rsidR="009F3A31" w:rsidRDefault="009F3A31">
      <w:pPr>
        <w:pStyle w:val="Domy5blnie"/>
        <w:spacing w:after="120"/>
        <w:ind w:left="360" w:hanging="360"/>
      </w:pPr>
      <w:r>
        <w:rPr>
          <w:b/>
          <w:color w:val="000000"/>
          <w:lang w:bidi="ar-SA"/>
        </w:rPr>
        <w:t>Ilość uczestników - 400 osób</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18.05.2012 r. - </w:t>
      </w:r>
      <w:r>
        <w:rPr>
          <w:b/>
          <w:color w:val="008000"/>
          <w:lang w:bidi="ar-SA"/>
        </w:rPr>
        <w:t>(Łochowo)</w:t>
      </w:r>
      <w:r>
        <w:rPr>
          <w:b/>
          <w:color w:val="000000"/>
          <w:lang w:bidi="ar-SA"/>
        </w:rPr>
        <w:t>Teatr w koszyku „O ptaku śpiewaku”</w:t>
      </w:r>
    </w:p>
    <w:p w:rsidR="009F3A31" w:rsidRDefault="009F3A31">
      <w:pPr>
        <w:pStyle w:val="Domy5blnie"/>
      </w:pPr>
      <w:r>
        <w:rPr>
          <w:color w:val="000000"/>
          <w:lang w:bidi="ar-SA"/>
        </w:rPr>
        <w:tab/>
        <w:t xml:space="preserve">Kolejny spektakl dla dzieci, które z wielkim skupieniem i zainteresowaniem w kameralnej atmosferze obejrzały przedstawienie ,,O ptaku śpiewaku" w Wiejskim Ośrodku Kultury w Łochowie. </w:t>
      </w:r>
    </w:p>
    <w:p w:rsidR="009F3A31" w:rsidRDefault="009F3A31">
      <w:pPr>
        <w:pStyle w:val="Domy5blnie"/>
        <w:spacing w:after="120"/>
        <w:rPr>
          <w:b/>
          <w:color w:val="000000"/>
          <w:lang w:bidi="ar-SA"/>
        </w:rPr>
      </w:pPr>
    </w:p>
    <w:p w:rsidR="009F3A31" w:rsidRDefault="009F3A31">
      <w:pPr>
        <w:pStyle w:val="Domy5blnie"/>
        <w:tabs>
          <w:tab w:val="left" w:pos="5985"/>
        </w:tabs>
      </w:pPr>
      <w:r>
        <w:rPr>
          <w:b/>
          <w:color w:val="000000"/>
          <w:lang w:bidi="ar-SA"/>
        </w:rPr>
        <w:t xml:space="preserve">18.-20.05.2012 r. - </w:t>
      </w:r>
      <w:r>
        <w:rPr>
          <w:b/>
          <w:color w:val="008000"/>
          <w:lang w:bidi="ar-SA"/>
        </w:rPr>
        <w:t>(Lisi Ogon)</w:t>
      </w:r>
      <w:r>
        <w:rPr>
          <w:b/>
          <w:color w:val="000000"/>
          <w:lang w:bidi="ar-SA"/>
        </w:rPr>
        <w:t xml:space="preserve"> „Przystanek VII Spływu Kajakowego”</w:t>
      </w:r>
    </w:p>
    <w:p w:rsidR="009F3A31" w:rsidRDefault="009F3A31">
      <w:pPr>
        <w:pStyle w:val="Domy5blnie"/>
      </w:pPr>
      <w:r>
        <w:rPr>
          <w:color w:val="000000"/>
          <w:lang w:bidi="ar-SA"/>
        </w:rPr>
        <w:tab/>
        <w:t xml:space="preserve">Impreza zorganizowana przez sołectwo Lisi Ogon, Gminę Białe Błota  oraz GCK w Białych Błotach. Do organizacji włączyło się również Koło Gospodyń Wiejskich „Lisiczki”. Koncert zespołu „Może i my”. Zawody sportowe w przeciąganiu liny dla mieszkańców Lisiego Ogona oraz gości. </w:t>
      </w:r>
    </w:p>
    <w:p w:rsidR="009F3A31" w:rsidRDefault="009F3A31">
      <w:pPr>
        <w:pStyle w:val="Domy5blnie"/>
        <w:rPr>
          <w:b/>
          <w:color w:val="000000"/>
          <w:lang w:bidi="ar-SA"/>
        </w:rPr>
      </w:pPr>
    </w:p>
    <w:p w:rsidR="009F3A31" w:rsidRDefault="009F3A31">
      <w:pPr>
        <w:pStyle w:val="Domy5blnie"/>
      </w:pPr>
      <w:r>
        <w:rPr>
          <w:b/>
          <w:color w:val="000000"/>
          <w:lang w:bidi="ar-SA"/>
        </w:rPr>
        <w:t xml:space="preserve">19.05. 2012 r. - </w:t>
      </w:r>
      <w:r>
        <w:rPr>
          <w:b/>
          <w:color w:val="008000"/>
          <w:lang w:bidi="ar-SA"/>
        </w:rPr>
        <w:t>(Łochowice)</w:t>
      </w:r>
      <w:r>
        <w:rPr>
          <w:b/>
          <w:color w:val="000000"/>
          <w:lang w:bidi="ar-SA"/>
        </w:rPr>
        <w:t xml:space="preserve"> „Jak smakują Łochowice˙- III Festyn Rodzinny </w:t>
      </w:r>
    </w:p>
    <w:p w:rsidR="009F3A31" w:rsidRDefault="009F3A31">
      <w:pPr>
        <w:pStyle w:val="Domy5blnie"/>
      </w:pPr>
      <w:r>
        <w:rPr>
          <w:color w:val="000000"/>
          <w:lang w:bidi="ar-SA"/>
        </w:rPr>
        <w:tab/>
        <w:t>Festyn zorganizowany przez: Stowarzyszenie na Rzecz Rozwoju Łochowic, Starostwo Powiatowe w Bydgoszczy, Gminę Białe Błota i sołectwo Łochowice. W programie: degustacja potraw regionalnych, łochowicki bieg przełajowy, pokaz ratownictwa technicznego. Na zakończenie impreza taneczna dla mieszkańców.</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26.05. 2012 r.  - </w:t>
      </w:r>
      <w:r>
        <w:rPr>
          <w:b/>
          <w:color w:val="008000"/>
          <w:lang w:bidi="ar-SA"/>
        </w:rPr>
        <w:t>(Białe Błota)</w:t>
      </w:r>
      <w:r>
        <w:rPr>
          <w:b/>
          <w:color w:val="000000"/>
          <w:lang w:bidi="ar-SA"/>
        </w:rPr>
        <w:t xml:space="preserve"> „Mój Zwierzak - Mój świat˙- Konkurs plastyczny</w:t>
      </w:r>
    </w:p>
    <w:p w:rsidR="009F3A31" w:rsidRDefault="009F3A31">
      <w:pPr>
        <w:pStyle w:val="Domy5blnie"/>
      </w:pPr>
      <w:r>
        <w:rPr>
          <w:color w:val="000000"/>
          <w:lang w:bidi="ar-SA"/>
        </w:rPr>
        <w:tab/>
        <w:t xml:space="preserve">Udział grupy plastycznej „Szast - Plast” w konkursie zorganizowanym w ramach Bydgoskiego Festiwalu Nauki. Nagrody otrzymali; Ola Szałowicz, Julia Wróblewska, Zuzia Krzyżyńska, Eliza Kruoska, Nadia Malerowicz, Michalina Klimczyk, Piotr Kwiatkowski, Laura Kotlińska, Dominika Bugaj, Zuzia Bujarkiewicz, Ada Kluzińska.  </w:t>
      </w:r>
    </w:p>
    <w:p w:rsidR="009F3A31" w:rsidRDefault="009F3A31">
      <w:pPr>
        <w:pStyle w:val="Domy5blnie"/>
        <w:spacing w:after="120"/>
      </w:pPr>
      <w:r>
        <w:rPr>
          <w:b/>
          <w:color w:val="000000"/>
          <w:lang w:bidi="ar-SA"/>
        </w:rPr>
        <w:t>Ilość uczestników - 150 osób</w:t>
      </w:r>
    </w:p>
    <w:p w:rsidR="009F3A31" w:rsidRDefault="009F3A31">
      <w:pPr>
        <w:pStyle w:val="Domy5blnie"/>
        <w:rPr>
          <w:b/>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27.05.2012 r. - </w:t>
      </w:r>
      <w:r>
        <w:rPr>
          <w:b/>
          <w:color w:val="008000"/>
          <w:lang w:bidi="ar-SA"/>
        </w:rPr>
        <w:t>(Łochowo)</w:t>
      </w:r>
      <w:r>
        <w:rPr>
          <w:b/>
          <w:color w:val="000000"/>
          <w:lang w:bidi="ar-SA"/>
        </w:rPr>
        <w:t xml:space="preserve"> „W trosce o zachowanie tradycji”</w:t>
      </w:r>
    </w:p>
    <w:p w:rsidR="009F3A31" w:rsidRDefault="009F3A31">
      <w:pPr>
        <w:pStyle w:val="Domy5blnie"/>
      </w:pPr>
      <w:r>
        <w:rPr>
          <w:color w:val="000000"/>
          <w:lang w:bidi="ar-SA"/>
        </w:rPr>
        <w:tab/>
        <w:t>Połączenie nabożeństwa majowego z piknikiem dla mieszkańców. W trosce o kultywowanie patriotycznej tradycji spotkanie rozpoczęto od zapalenia znicza i odśpiewania „Modlitwy obozowej". Podczas spotkania współorganizowanego przez Klub Seniora „Razem Raźniej", Gminne Centrum Kultury, Parafię w Łochowie oraz KS Łochowo zebrani goście spędzali miło czas śpiewając pieśni biesiadne z akompaniamentem gitar.</w:t>
      </w:r>
    </w:p>
    <w:p w:rsidR="009F3A31" w:rsidRDefault="009F3A31">
      <w:pPr>
        <w:pStyle w:val="Domy5blnie"/>
        <w:rPr>
          <w:color w:val="000000"/>
          <w:lang w:bidi="ar-SA"/>
        </w:rPr>
      </w:pP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lang w:bidi="ar-SA"/>
        </w:rPr>
        <w:t xml:space="preserve">28.05.2012 r. - </w:t>
      </w:r>
      <w:r>
        <w:rPr>
          <w:b/>
          <w:color w:val="008000"/>
          <w:lang w:bidi="ar-SA"/>
        </w:rPr>
        <w:t>(Łochowice)</w:t>
      </w:r>
      <w:r>
        <w:rPr>
          <w:b/>
          <w:color w:val="000000"/>
          <w:lang w:bidi="ar-SA"/>
        </w:rPr>
        <w:t xml:space="preserve">  „Dzień Matki˙</w:t>
      </w:r>
    </w:p>
    <w:p w:rsidR="009F3A31" w:rsidRDefault="009F3A31">
      <w:pPr>
        <w:pStyle w:val="Domy5blnie"/>
      </w:pPr>
      <w:r>
        <w:rPr>
          <w:color w:val="000000"/>
          <w:lang w:bidi="ar-SA"/>
        </w:rPr>
        <w:tab/>
        <w:t>W „Klubie Malucha” w Łochowicach zorganizowano uroczyste spotkanie z okazji Dnia Matki. W związku z tym, grupa dzieci pod opieką wychowawczyni Katarzyny Jandy przygotowała występ artystyczno - muzyczny. Odbyły się także liczne konkursy z udziałem mam.</w:t>
      </w:r>
    </w:p>
    <w:p w:rsidR="009F3A31" w:rsidRDefault="009F3A31">
      <w:pPr>
        <w:pStyle w:val="Domy5blnie"/>
        <w:rPr>
          <w:color w:val="000000"/>
          <w:lang w:bidi="ar-SA"/>
        </w:rPr>
      </w:pPr>
    </w:p>
    <w:p w:rsidR="009F3A31" w:rsidRDefault="009F3A31">
      <w:pPr>
        <w:pStyle w:val="Domy5blnie"/>
      </w:pPr>
      <w:r>
        <w:rPr>
          <w:b/>
          <w:color w:val="000000"/>
          <w:lang w:bidi="ar-SA"/>
        </w:rPr>
        <w:t xml:space="preserve">31.05.2012r. - </w:t>
      </w:r>
      <w:r>
        <w:rPr>
          <w:b/>
          <w:color w:val="008000"/>
          <w:lang w:bidi="ar-SA"/>
        </w:rPr>
        <w:t>(Lisi Ogon)</w:t>
      </w:r>
      <w:r>
        <w:rPr>
          <w:b/>
          <w:color w:val="000000"/>
          <w:lang w:bidi="ar-SA"/>
        </w:rPr>
        <w:t xml:space="preserve"> „Dzień Matki i Dzień Dziecka”</w:t>
      </w:r>
    </w:p>
    <w:p w:rsidR="009F3A31" w:rsidRDefault="009F3A31">
      <w:pPr>
        <w:pStyle w:val="Domy5blnie"/>
      </w:pPr>
      <w:r>
        <w:rPr>
          <w:color w:val="000000"/>
          <w:lang w:bidi="ar-SA"/>
        </w:rPr>
        <w:tab/>
        <w:t>W świetlicy w Lisim Ogonie podopieczni Katarzyny Jandy zorganizowali imprezę z okazji Dnia Matki i Dnia Dziecka. Spotkanie wzbogacone piosenkami i wierszykami. Wszystkie mamy otrzymały od swoich pociech portrety, laurki i serduszka. Spotkaniu towarzyszyła zabawa.</w:t>
      </w:r>
    </w:p>
    <w:p w:rsidR="009F3A31" w:rsidRDefault="009F3A31">
      <w:pPr>
        <w:pStyle w:val="Domy5blnie"/>
        <w:rPr>
          <w:color w:val="000000"/>
          <w:lang w:bidi="ar-SA"/>
        </w:rPr>
      </w:pPr>
    </w:p>
    <w:p w:rsidR="009F3A31" w:rsidRDefault="009F3A31">
      <w:pPr>
        <w:pStyle w:val="Domy5blnie"/>
        <w:spacing w:after="120"/>
      </w:pPr>
      <w:r>
        <w:rPr>
          <w:b/>
          <w:color w:val="000000"/>
          <w:lang w:bidi="ar-SA"/>
        </w:rPr>
        <w:t xml:space="preserve">01.06.2012 r. - </w:t>
      </w:r>
      <w:r>
        <w:rPr>
          <w:b/>
          <w:color w:val="008000"/>
          <w:lang w:bidi="ar-SA"/>
        </w:rPr>
        <w:t>(Przyłęki)</w:t>
      </w:r>
      <w:r>
        <w:rPr>
          <w:b/>
          <w:color w:val="000000"/>
          <w:lang w:bidi="ar-SA"/>
        </w:rPr>
        <w:t xml:space="preserve">  „Gminny Dzień Sportu – Dzień Dziecka  w Przyłękach</w:t>
      </w:r>
    </w:p>
    <w:p w:rsidR="009F3A31" w:rsidRDefault="009F3A31">
      <w:pPr>
        <w:pStyle w:val="Domy5blnie"/>
      </w:pPr>
      <w:r>
        <w:rPr>
          <w:color w:val="000000"/>
          <w:lang w:bidi="ar-SA"/>
        </w:rPr>
        <w:tab/>
        <w:t>Impreza sołecka organizowana przez urząd Gminy Biała Błota, szkołę podstawową w Przyłękach oraz GCK. W programie zaprezentowali się tancerze ze szkoły podstawowej w Łochowie, akrobaci. Przeprowadzono  konkursy dla dzieci. Koncert zespołu  „Black Diamond”.</w:t>
      </w:r>
    </w:p>
    <w:p w:rsidR="009F3A31" w:rsidRDefault="009F3A31">
      <w:pPr>
        <w:pStyle w:val="Domy5blnie"/>
      </w:pPr>
      <w:r>
        <w:rPr>
          <w:b/>
          <w:color w:val="000000"/>
          <w:lang w:bidi="ar-SA"/>
        </w:rPr>
        <w:t>Ilość uczestników - 200 osób</w:t>
      </w:r>
    </w:p>
    <w:p w:rsidR="009F3A31" w:rsidRDefault="009F3A31">
      <w:pPr>
        <w:pStyle w:val="Domy5blnie"/>
        <w:rPr>
          <w:color w:val="000000"/>
          <w:lang w:bidi="ar-SA"/>
        </w:rPr>
      </w:pPr>
    </w:p>
    <w:p w:rsidR="009F3A31" w:rsidRDefault="009F3A31">
      <w:pPr>
        <w:pStyle w:val="Domy5blnie"/>
      </w:pPr>
      <w:r>
        <w:rPr>
          <w:b/>
          <w:color w:val="000000"/>
          <w:lang w:bidi="ar-SA"/>
        </w:rPr>
        <w:t xml:space="preserve">02.06.2012 r. - </w:t>
      </w:r>
      <w:r>
        <w:rPr>
          <w:b/>
          <w:color w:val="008000"/>
          <w:lang w:bidi="ar-SA"/>
        </w:rPr>
        <w:t>(Zielonka)</w:t>
      </w:r>
      <w:r>
        <w:rPr>
          <w:b/>
          <w:color w:val="000000"/>
          <w:lang w:bidi="ar-SA"/>
        </w:rPr>
        <w:t xml:space="preserve"> Dzień Dziecka</w:t>
      </w:r>
    </w:p>
    <w:p w:rsidR="009F3A31" w:rsidRDefault="009F3A31">
      <w:pPr>
        <w:pStyle w:val="Domy5blnie"/>
      </w:pPr>
      <w:r>
        <w:rPr>
          <w:color w:val="000000"/>
          <w:lang w:bidi="ar-SA"/>
        </w:rPr>
        <w:tab/>
        <w:t>Impreza zorganizowana przez sołectwo i GCK. W programie; pokaz strojów sarmatów, tor łuczniczy, lepienie z gliny, konkurs rowerowy, oraz rozgrywki piłki plażowej. Dla mieszkańców impreza taneczna.</w:t>
      </w:r>
    </w:p>
    <w:p w:rsidR="009F3A31" w:rsidRDefault="009F3A31">
      <w:pPr>
        <w:pStyle w:val="Domy5blnie"/>
      </w:pPr>
      <w:r>
        <w:rPr>
          <w:b/>
          <w:color w:val="000000"/>
          <w:lang w:bidi="ar-SA"/>
        </w:rPr>
        <w:t>Ilość uczestników - 100 osób</w:t>
      </w:r>
    </w:p>
    <w:p w:rsidR="009F3A31" w:rsidRDefault="009F3A31">
      <w:pPr>
        <w:pStyle w:val="Domy5blnie"/>
        <w:spacing w:after="120"/>
        <w:rPr>
          <w:b/>
          <w:color w:val="000000"/>
          <w:lang w:bidi="ar-SA"/>
        </w:rPr>
      </w:pPr>
    </w:p>
    <w:p w:rsidR="009F3A31" w:rsidRDefault="009F3A31">
      <w:pPr>
        <w:pStyle w:val="Domy5blnie"/>
      </w:pPr>
      <w:r>
        <w:rPr>
          <w:b/>
          <w:color w:val="000000"/>
          <w:lang w:bidi="ar-SA"/>
        </w:rPr>
        <w:t xml:space="preserve">02.06.2012 r. - </w:t>
      </w:r>
      <w:r>
        <w:rPr>
          <w:b/>
          <w:color w:val="008000"/>
          <w:lang w:bidi="ar-SA"/>
        </w:rPr>
        <w:t>(Kruszyn)</w:t>
      </w:r>
      <w:r>
        <w:rPr>
          <w:b/>
          <w:color w:val="000000"/>
          <w:lang w:bidi="ar-SA"/>
        </w:rPr>
        <w:t xml:space="preserve">  Dzień Dziecka</w:t>
      </w:r>
    </w:p>
    <w:p w:rsidR="009F3A31" w:rsidRDefault="009F3A31">
      <w:pPr>
        <w:pStyle w:val="Domy5blnie"/>
      </w:pPr>
      <w:r>
        <w:rPr>
          <w:color w:val="000000"/>
          <w:lang w:bidi="ar-SA"/>
        </w:rPr>
        <w:tab/>
        <w:t>Impreza integracyjna dla dzieci organizowana przez Ośrodek Wsparcia i Integracji, radę sołecką w Kruszynie i GCK. Gry i zabawy dla dzieci w świetlicy.</w:t>
      </w:r>
    </w:p>
    <w:p w:rsidR="009F3A31" w:rsidRDefault="009F3A31">
      <w:pPr>
        <w:pStyle w:val="Domy5blnie"/>
      </w:pPr>
      <w:r>
        <w:rPr>
          <w:b/>
          <w:color w:val="000000"/>
          <w:lang w:bidi="ar-SA"/>
        </w:rPr>
        <w:t>Ilość uczestników - 100 osób</w:t>
      </w:r>
    </w:p>
    <w:p w:rsidR="009F3A31" w:rsidRDefault="009F3A31">
      <w:pPr>
        <w:pStyle w:val="Domy5blnie"/>
        <w:rPr>
          <w:color w:val="000000"/>
          <w:lang w:bidi="ar-SA"/>
        </w:rPr>
      </w:pPr>
    </w:p>
    <w:p w:rsidR="009F3A31" w:rsidRDefault="009F3A31">
      <w:pPr>
        <w:pStyle w:val="Domy5blnie"/>
      </w:pPr>
      <w:r>
        <w:rPr>
          <w:b/>
          <w:color w:val="000000"/>
          <w:lang w:bidi="ar-SA"/>
        </w:rPr>
        <w:t xml:space="preserve">02.06.2012 r. - </w:t>
      </w:r>
      <w:r>
        <w:rPr>
          <w:b/>
          <w:color w:val="008000"/>
          <w:lang w:bidi="ar-SA"/>
        </w:rPr>
        <w:t xml:space="preserve">(Ciele) </w:t>
      </w:r>
      <w:r>
        <w:rPr>
          <w:b/>
          <w:color w:val="000000"/>
          <w:lang w:bidi="ar-SA"/>
        </w:rPr>
        <w:t xml:space="preserve">Dzień Dziecka i Dzień Sportu </w:t>
      </w:r>
    </w:p>
    <w:p w:rsidR="009F3A31" w:rsidRDefault="009F3A31">
      <w:pPr>
        <w:pStyle w:val="Domy5blnie"/>
      </w:pPr>
      <w:r>
        <w:rPr>
          <w:color w:val="000000"/>
          <w:lang w:bidi="ar-SA"/>
        </w:rPr>
        <w:tab/>
        <w:t>Impreza integracyjna dla dzieci. Organizowana przez wójt Gminy Białe Błota, sołectwo Ciele oraz GCK. W programie; rozgrywki sportowe, warsztaty ceramiczne prowadzone przez panią Marlenę Pawlak, mecz pokoleniowy rodzice kontra dzieci. Poczęstunek przygotowany przez klub „Osiedlanki”.</w:t>
      </w:r>
    </w:p>
    <w:p w:rsidR="009F3A31" w:rsidRDefault="009F3A31">
      <w:pPr>
        <w:pStyle w:val="Domy5blnie"/>
      </w:pPr>
      <w:r>
        <w:rPr>
          <w:b/>
          <w:color w:val="000000"/>
          <w:lang w:bidi="ar-SA"/>
        </w:rPr>
        <w:t>Ilość uczestników - 100 osób</w:t>
      </w:r>
    </w:p>
    <w:p w:rsidR="009F3A31" w:rsidRDefault="009F3A31">
      <w:pPr>
        <w:pStyle w:val="Domy5blnie"/>
        <w:rPr>
          <w:color w:val="000000"/>
          <w:lang w:bidi="ar-SA"/>
        </w:rPr>
      </w:pPr>
    </w:p>
    <w:p w:rsidR="009F3A31" w:rsidRDefault="009F3A31">
      <w:pPr>
        <w:pStyle w:val="Domy5blnie"/>
      </w:pPr>
      <w:r>
        <w:rPr>
          <w:b/>
          <w:color w:val="000000"/>
          <w:lang w:bidi="ar-SA"/>
        </w:rPr>
        <w:t>03.06.2012 r. -</w:t>
      </w:r>
      <w:r>
        <w:rPr>
          <w:b/>
          <w:color w:val="008000"/>
          <w:lang w:bidi="ar-SA"/>
        </w:rPr>
        <w:t xml:space="preserve"> (Murowaniec)</w:t>
      </w:r>
      <w:r>
        <w:rPr>
          <w:b/>
          <w:color w:val="000000"/>
          <w:lang w:bidi="ar-SA"/>
        </w:rPr>
        <w:t xml:space="preserve"> Dzień Dziecka </w:t>
      </w:r>
    </w:p>
    <w:p w:rsidR="009F3A31" w:rsidRDefault="009F3A31">
      <w:pPr>
        <w:pStyle w:val="Domy5blnie"/>
      </w:pPr>
      <w:r>
        <w:rPr>
          <w:color w:val="000000"/>
          <w:lang w:bidi="ar-SA"/>
        </w:rPr>
        <w:tab/>
        <w:t>Impreza zorganizowana przez rade sołecką Murowańca oraz GCK. W programie przygotowano: gry i zabawy dla dzieci. Darmowy plac zabaw.</w:t>
      </w:r>
    </w:p>
    <w:p w:rsidR="009F3A31" w:rsidRDefault="009F3A31">
      <w:pPr>
        <w:pStyle w:val="Domy5blnie"/>
      </w:pPr>
      <w:r>
        <w:rPr>
          <w:b/>
          <w:color w:val="000000"/>
          <w:lang w:bidi="ar-SA"/>
        </w:rPr>
        <w:t>Ilość uczestników - 100 osób</w:t>
      </w:r>
    </w:p>
    <w:p w:rsidR="009F3A31" w:rsidRDefault="009F3A31">
      <w:pPr>
        <w:pStyle w:val="Domy5blnie"/>
        <w:rPr>
          <w:color w:val="000000"/>
          <w:lang w:bidi="ar-SA"/>
        </w:rPr>
      </w:pPr>
    </w:p>
    <w:p w:rsidR="009F3A31" w:rsidRDefault="009F3A31">
      <w:pPr>
        <w:pStyle w:val="Domy5blnie"/>
      </w:pPr>
      <w:r>
        <w:rPr>
          <w:b/>
          <w:color w:val="000000"/>
        </w:rPr>
        <w:t xml:space="preserve">03.06.2012 r. </w:t>
      </w:r>
      <w:r>
        <w:rPr>
          <w:b/>
          <w:color w:val="008000"/>
        </w:rPr>
        <w:t>- (Łochowo) „</w:t>
      </w:r>
      <w:r>
        <w:rPr>
          <w:b/>
          <w:color w:val="000000"/>
        </w:rPr>
        <w:t>XI Rowerowy Czad" - Dzień Dziecka</w:t>
      </w:r>
    </w:p>
    <w:p w:rsidR="009F3A31" w:rsidRDefault="009F3A31">
      <w:pPr>
        <w:pStyle w:val="Domy5blnie"/>
      </w:pPr>
      <w:r>
        <w:rPr>
          <w:color w:val="000000"/>
          <w:lang w:bidi="ar-SA"/>
        </w:rPr>
        <w:tab/>
        <w:t xml:space="preserve">Impreza z okazji Dnia Dziecka zorganizowana przez Parafię p. w. św. Kazimierza w Łochowie oraz Gminne Centrum Kultury, Automobil Klub Bydgoski, sołectwo Łochowo. Głównym punktem obchodów były zorganizowane już po raz 11 wyścigi rowerowe  „Rowerowy Czad", które rozegrano na boisku sportowym przy ul. Dębowej. </w:t>
      </w:r>
    </w:p>
    <w:p w:rsidR="009F3A31" w:rsidRDefault="009F3A31">
      <w:pPr>
        <w:pStyle w:val="Domy5blnie"/>
      </w:pPr>
      <w:r>
        <w:rPr>
          <w:color w:val="000000"/>
          <w:lang w:bidi="ar-SA"/>
        </w:rPr>
        <w:tab/>
        <w:t xml:space="preserve">W rywalizacji brały udział dzieci w grupach dziewcząt i chłopców z rocznika 2004 i młodsze. Na zakończenie odbył się konkurs piłkarski dla dzieci. </w:t>
      </w:r>
    </w:p>
    <w:p w:rsidR="009F3A31" w:rsidRDefault="009F3A31">
      <w:pPr>
        <w:pStyle w:val="Domy5blnie"/>
        <w:rPr>
          <w:color w:val="000000"/>
          <w:lang w:bidi="ar-SA"/>
        </w:rPr>
      </w:pPr>
    </w:p>
    <w:p w:rsidR="009F3A31" w:rsidRDefault="009F3A31">
      <w:pPr>
        <w:pStyle w:val="Domy5blnie"/>
      </w:pPr>
      <w:r>
        <w:rPr>
          <w:b/>
          <w:color w:val="000000"/>
          <w:lang w:bidi="ar-SA"/>
        </w:rPr>
        <w:t xml:space="preserve">09.06.2012r. - </w:t>
      </w:r>
      <w:r>
        <w:rPr>
          <w:b/>
          <w:color w:val="008000"/>
          <w:lang w:bidi="ar-SA"/>
        </w:rPr>
        <w:t>(Łochowo)</w:t>
      </w:r>
      <w:r>
        <w:rPr>
          <w:b/>
          <w:color w:val="000000"/>
          <w:lang w:bidi="ar-SA"/>
        </w:rPr>
        <w:t xml:space="preserve"> III Wojewódzki Konkurs Wokalny - „W drodze na estradę”</w:t>
      </w:r>
    </w:p>
    <w:p w:rsidR="009F3A31" w:rsidRDefault="009F3A31">
      <w:pPr>
        <w:pStyle w:val="Domy5blnie"/>
        <w:jc w:val="both"/>
      </w:pPr>
      <w:r>
        <w:rPr>
          <w:color w:val="000000"/>
          <w:lang w:bidi="ar-SA"/>
        </w:rPr>
        <w:tab/>
        <w:t>W konkursie wzięło udział 27 solistów i 11 zespołów w trzech kategoriach wiekowych:</w:t>
      </w:r>
    </w:p>
    <w:p w:rsidR="009F3A31" w:rsidRDefault="009F3A31">
      <w:pPr>
        <w:pStyle w:val="Domy5blnie"/>
      </w:pPr>
      <w:r>
        <w:rPr>
          <w:color w:val="000000"/>
          <w:lang w:bidi="ar-SA"/>
        </w:rPr>
        <w:t>klasy 1-3 szkoły podstawowej, klasy 4-6 szkoły podstawowej, klasy gimnazjalne.</w:t>
      </w:r>
    </w:p>
    <w:p w:rsidR="009F3A31" w:rsidRDefault="009F3A31">
      <w:pPr>
        <w:pStyle w:val="Domy5blnie"/>
      </w:pPr>
      <w:r>
        <w:rPr>
          <w:color w:val="000000"/>
          <w:lang w:bidi="ar-SA"/>
        </w:rPr>
        <w:tab/>
        <w:t>Występy młodych artystów oceniało jury w składzie: Adrianna Kortas, Marcin Grzella i Maciej Bartkowiak. Na zwycięzców czekały dyplomy i nagrody.</w:t>
      </w:r>
    </w:p>
    <w:p w:rsidR="009F3A31" w:rsidRDefault="009F3A31">
      <w:pPr>
        <w:pStyle w:val="Domy5blnie"/>
      </w:pPr>
      <w:r>
        <w:rPr>
          <w:color w:val="000000"/>
          <w:lang w:bidi="ar-SA"/>
        </w:rPr>
        <w:tab/>
        <w:t>Tego typu występy dają dzieciom i młodzieży możliwość zaistnienia na scenie i zaprezentowanie swoich umiejętności wokalych.</w:t>
      </w:r>
    </w:p>
    <w:p w:rsidR="009F3A31" w:rsidRDefault="009F3A31">
      <w:pPr>
        <w:pStyle w:val="Domy5blnie"/>
        <w:spacing w:after="120"/>
      </w:pPr>
      <w:r>
        <w:rPr>
          <w:b/>
          <w:color w:val="000000"/>
          <w:lang w:bidi="ar-SA"/>
        </w:rPr>
        <w:t>Wyniki konkursu: kategoria klas 1-3 soliści:</w:t>
      </w:r>
      <w:r>
        <w:rPr>
          <w:color w:val="000000"/>
          <w:lang w:bidi="ar-SA"/>
        </w:rPr>
        <w:t xml:space="preserve">I miejsce - Natalia Jagodzińska,II miejsce - Emila Brymowa , </w:t>
      </w:r>
      <w:r>
        <w:rPr>
          <w:b/>
          <w:color w:val="000000"/>
          <w:lang w:bidi="ar-SA"/>
        </w:rPr>
        <w:t>kategoria klas 1-3 zespoły wokalne:</w:t>
      </w:r>
      <w:r>
        <w:rPr>
          <w:color w:val="000000"/>
          <w:lang w:bidi="ar-SA"/>
        </w:rPr>
        <w:t xml:space="preserve"> I miejsce - Melodynki, II miejsce – Magiczne Nutki, </w:t>
      </w:r>
      <w:r>
        <w:rPr>
          <w:b/>
          <w:color w:val="000000"/>
          <w:lang w:bidi="ar-SA"/>
        </w:rPr>
        <w:t>wyróżnienia</w:t>
      </w:r>
      <w:r>
        <w:rPr>
          <w:color w:val="000000"/>
          <w:lang w:bidi="ar-SA"/>
        </w:rPr>
        <w:t xml:space="preserve"> Słoneczko, „Dziewczyny Śpiewają”.</w:t>
      </w:r>
      <w:r>
        <w:rPr>
          <w:b/>
          <w:color w:val="000000"/>
          <w:lang w:bidi="ar-SA"/>
        </w:rPr>
        <w:t xml:space="preserve"> Kategoria klas 4 - 6 soliści : </w:t>
      </w:r>
      <w:r>
        <w:rPr>
          <w:color w:val="000000"/>
          <w:lang w:bidi="ar-SA"/>
        </w:rPr>
        <w:t xml:space="preserve">I miejsce – Olga Gwizdała, II miejsce – Dominika Smoczyńska, III miejsce - Wiktoria Kaspek, Oliwia Czajkowska, </w:t>
      </w:r>
      <w:r>
        <w:rPr>
          <w:b/>
          <w:color w:val="000000"/>
          <w:lang w:bidi="ar-SA"/>
        </w:rPr>
        <w:t>kategoria klas 4-6 zespoły: I</w:t>
      </w:r>
      <w:r>
        <w:rPr>
          <w:color w:val="000000"/>
          <w:lang w:bidi="ar-SA"/>
        </w:rPr>
        <w:t xml:space="preserve"> miejsce - „Szóstka klepka”, II</w:t>
      </w:r>
      <w:r>
        <w:rPr>
          <w:b/>
          <w:color w:val="000000"/>
          <w:lang w:bidi="ar-SA"/>
        </w:rPr>
        <w:t xml:space="preserve"> </w:t>
      </w:r>
      <w:r>
        <w:rPr>
          <w:color w:val="000000"/>
          <w:lang w:bidi="ar-SA"/>
        </w:rPr>
        <w:t xml:space="preserve">miejsce Ala, Ola , </w:t>
      </w:r>
      <w:r>
        <w:rPr>
          <w:b/>
          <w:color w:val="000000"/>
          <w:lang w:bidi="ar-SA"/>
        </w:rPr>
        <w:t>kategoria klas gimnazjalnych:</w:t>
      </w:r>
      <w:r>
        <w:rPr>
          <w:color w:val="000000"/>
          <w:lang w:bidi="ar-SA"/>
        </w:rPr>
        <w:t xml:space="preserve"> I miejsce - Magdalena Przybyszewska, II miejsce , Jagoda Przybylek, III miejsce Katarzyna Świtek, K</w:t>
      </w:r>
      <w:r>
        <w:rPr>
          <w:b/>
          <w:color w:val="000000"/>
          <w:lang w:bidi="ar-SA"/>
        </w:rPr>
        <w:t xml:space="preserve">ategoria klas gimnazjalnych zespoły: </w:t>
      </w:r>
      <w:r>
        <w:rPr>
          <w:color w:val="000000"/>
          <w:lang w:bidi="ar-SA"/>
        </w:rPr>
        <w:t>I miejsce – Gaja, II miejsce „Blue Paradise”</w:t>
      </w:r>
    </w:p>
    <w:p w:rsidR="009F3A31" w:rsidRDefault="009F3A31">
      <w:pPr>
        <w:pStyle w:val="Domy5blnie"/>
      </w:pPr>
      <w:r>
        <w:rPr>
          <w:b/>
          <w:color w:val="000000"/>
          <w:lang w:bidi="ar-SA"/>
        </w:rPr>
        <w:t>Ilość uczestników – 100 osób</w:t>
      </w:r>
    </w:p>
    <w:p w:rsidR="009F3A31" w:rsidRDefault="009F3A31">
      <w:pPr>
        <w:pStyle w:val="Domy5blnie"/>
        <w:rPr>
          <w:color w:val="000000"/>
          <w:lang w:bidi="ar-SA"/>
        </w:rPr>
      </w:pPr>
    </w:p>
    <w:p w:rsidR="009F3A31" w:rsidRDefault="009F3A31">
      <w:pPr>
        <w:pStyle w:val="Domy5blnie"/>
      </w:pPr>
      <w:r>
        <w:rPr>
          <w:b/>
          <w:color w:val="000000"/>
          <w:lang w:bidi="ar-SA"/>
        </w:rPr>
        <w:t xml:space="preserve">11.06.2012 r. - </w:t>
      </w:r>
      <w:r>
        <w:rPr>
          <w:b/>
          <w:color w:val="008000"/>
          <w:lang w:bidi="ar-SA"/>
        </w:rPr>
        <w:t>(Białe Błota)</w:t>
      </w:r>
      <w:r>
        <w:rPr>
          <w:b/>
          <w:color w:val="000000"/>
          <w:lang w:bidi="ar-SA"/>
        </w:rPr>
        <w:t xml:space="preserve">  „Fizjologia wysiłku fizycznego ludzi starszych - UTW</w:t>
      </w:r>
    </w:p>
    <w:p w:rsidR="009F3A31" w:rsidRDefault="009F3A31">
      <w:pPr>
        <w:pStyle w:val="Domy5blnie"/>
      </w:pPr>
      <w:r>
        <w:rPr>
          <w:color w:val="000000"/>
          <w:lang w:bidi="ar-SA"/>
        </w:rPr>
        <w:tab/>
        <w:t xml:space="preserve">Słuchacze UTW zapoznali się z ćwiczeniami podnoszącym aktywność fizyczną – nordic walking, rowery, spacery, pływanie oraz joga. Na wykładzie zaproponowano również specjalne ćwiczenia gimnastyczne dla słuchaczy.  </w:t>
      </w:r>
    </w:p>
    <w:p w:rsidR="009F3A31" w:rsidRDefault="009F3A31">
      <w:pPr>
        <w:pStyle w:val="Domy5blnie"/>
      </w:pPr>
      <w:r>
        <w:rPr>
          <w:b/>
          <w:color w:val="000000"/>
          <w:lang w:bidi="ar-SA"/>
        </w:rPr>
        <w:t>Ilość słuchaczy - 20 osób</w:t>
      </w:r>
    </w:p>
    <w:p w:rsidR="009F3A31" w:rsidRDefault="009F3A31">
      <w:pPr>
        <w:pStyle w:val="Domy5blnie"/>
        <w:rPr>
          <w:b/>
          <w:color w:val="000000"/>
          <w:lang w:bidi="ar-SA"/>
        </w:rPr>
      </w:pPr>
    </w:p>
    <w:p w:rsidR="009F3A31" w:rsidRDefault="009F3A31">
      <w:pPr>
        <w:pStyle w:val="Domy5blnie"/>
      </w:pPr>
      <w:r>
        <w:rPr>
          <w:b/>
          <w:color w:val="000000"/>
          <w:lang w:bidi="ar-SA"/>
        </w:rPr>
        <w:t xml:space="preserve">23.06.2012r. - </w:t>
      </w:r>
      <w:r>
        <w:rPr>
          <w:b/>
          <w:color w:val="008000"/>
          <w:lang w:bidi="ar-SA"/>
        </w:rPr>
        <w:t xml:space="preserve">(Lisi Ogon) </w:t>
      </w:r>
      <w:r>
        <w:rPr>
          <w:b/>
          <w:color w:val="000000"/>
          <w:lang w:bidi="ar-SA"/>
        </w:rPr>
        <w:t xml:space="preserve"> „Wianki - Festyn”</w:t>
      </w:r>
    </w:p>
    <w:p w:rsidR="009F3A31" w:rsidRDefault="009F3A31">
      <w:pPr>
        <w:pStyle w:val="Domy5blnie"/>
      </w:pPr>
      <w:r>
        <w:rPr>
          <w:color w:val="000000"/>
          <w:lang w:bidi="ar-SA"/>
        </w:rPr>
        <w:tab/>
        <w:t xml:space="preserve">Festyn sołecki zorganizowany przez sołectwo w Lisim Ogonie i GCK. W programie; pokaz rynsztunku, strojów, zabaw i walki zaprezentowany przez Bractwo Wojów „Kruki". </w:t>
      </w:r>
    </w:p>
    <w:p w:rsidR="009F3A31" w:rsidRDefault="009F3A31">
      <w:pPr>
        <w:pStyle w:val="Domy5blnie"/>
      </w:pPr>
      <w:r>
        <w:rPr>
          <w:color w:val="000000"/>
          <w:lang w:bidi="ar-SA"/>
        </w:rPr>
        <w:tab/>
        <w:t xml:space="preserve">Podczas zabawy przeprowadzono liczne konkursy i pokazy min. konkurs na najładniejszy wianek, konkurs muzyczny, pokaz rękodzieła artystycznego – filcowanie. </w:t>
      </w:r>
    </w:p>
    <w:p w:rsidR="009F3A31" w:rsidRDefault="009F3A31">
      <w:pPr>
        <w:pStyle w:val="Domy5blnie"/>
      </w:pPr>
      <w:r>
        <w:rPr>
          <w:color w:val="000000"/>
          <w:lang w:bidi="ar-SA"/>
        </w:rPr>
        <w:tab/>
        <w:t>Jednym z głównych punktów festynu był koncert Jakuba Szyperskiego – finalisty tegorocznej edycji Must Be The Music – Tylko Muzyka.</w:t>
      </w:r>
    </w:p>
    <w:p w:rsidR="009F3A31" w:rsidRDefault="009F3A31">
      <w:pPr>
        <w:pStyle w:val="Domy5blnie"/>
      </w:pPr>
      <w:r>
        <w:rPr>
          <w:color w:val="000000"/>
          <w:lang w:bidi="ar-SA"/>
        </w:rPr>
        <w:tab/>
        <w:t xml:space="preserve"> Popularnością cieszyły się degustacje smakowitych potraw regionalnych przygotowanych przez Koło Gospodyń „Lisiczki". Na zakończenie zabawa taneczna.</w:t>
      </w:r>
    </w:p>
    <w:p w:rsidR="009F3A31" w:rsidRPr="00D62DB1" w:rsidRDefault="009F3A31">
      <w:pPr>
        <w:pStyle w:val="Domy5blnie"/>
        <w:spacing w:after="120"/>
        <w:rPr>
          <w:b/>
          <w:color w:val="000000"/>
          <w:lang w:bidi="ar-SA"/>
        </w:rPr>
      </w:pPr>
      <w:r w:rsidRPr="00D62DB1">
        <w:rPr>
          <w:b/>
          <w:color w:val="000000"/>
          <w:lang w:bidi="ar-SA"/>
        </w:rPr>
        <w:t>Liczba uczestników – 200 osób</w:t>
      </w:r>
    </w:p>
    <w:p w:rsidR="009F3A31" w:rsidRDefault="009F3A31">
      <w:pPr>
        <w:pStyle w:val="Domy5blnie"/>
      </w:pPr>
      <w:r>
        <w:rPr>
          <w:b/>
          <w:color w:val="000000"/>
          <w:lang w:bidi="ar-SA"/>
        </w:rPr>
        <w:t xml:space="preserve">27.06.2012 r. - </w:t>
      </w:r>
      <w:r>
        <w:rPr>
          <w:b/>
          <w:color w:val="008000"/>
          <w:lang w:bidi="ar-SA"/>
        </w:rPr>
        <w:t xml:space="preserve">(Białe Błota) </w:t>
      </w:r>
      <w:r>
        <w:rPr>
          <w:b/>
          <w:color w:val="000000"/>
          <w:lang w:bidi="ar-SA"/>
        </w:rPr>
        <w:t xml:space="preserve"> „Anioły w GCK”</w:t>
      </w:r>
    </w:p>
    <w:p w:rsidR="009F3A31" w:rsidRPr="003A235C" w:rsidRDefault="009F3A31">
      <w:pPr>
        <w:pStyle w:val="Domy5blnie"/>
      </w:pPr>
      <w:r>
        <w:rPr>
          <w:b/>
          <w:color w:val="000000"/>
          <w:lang w:bidi="ar-SA"/>
        </w:rPr>
        <w:tab/>
      </w:r>
      <w:r w:rsidRPr="003A235C">
        <w:rPr>
          <w:color w:val="000000"/>
          <w:lang w:bidi="ar-SA"/>
        </w:rPr>
        <w:t xml:space="preserve">Zakończenie roku dla uczestników sekcji artystycznych w GCK. Wystawa prac  ceramicznych i plastycznych „Mój Anioł Stróż”. Występy instrumentalno - wokalne podopiecznych pana Barnarda Pyrzyka oraz Gosi Ziółkowskiej. Poczęstunek dla rodziców i młodzieży. </w:t>
      </w:r>
    </w:p>
    <w:p w:rsidR="009F3A31" w:rsidRDefault="009F3A31">
      <w:pPr>
        <w:pStyle w:val="Domy5blnie"/>
      </w:pPr>
    </w:p>
    <w:p w:rsidR="009F3A31" w:rsidRDefault="009F3A31">
      <w:pPr>
        <w:pStyle w:val="Domy5blnie"/>
        <w:rPr>
          <w:color w:val="000000"/>
        </w:rPr>
      </w:pPr>
    </w:p>
    <w:p w:rsidR="009F3A31" w:rsidRDefault="009F3A31">
      <w:pPr>
        <w:pStyle w:val="Domy5blnie"/>
      </w:pPr>
      <w:r>
        <w:rPr>
          <w:b/>
          <w:color w:val="000000"/>
          <w:lang w:bidi="ar-SA"/>
        </w:rPr>
        <w:t xml:space="preserve">08.07.2012 r. - </w:t>
      </w:r>
      <w:r>
        <w:rPr>
          <w:b/>
          <w:color w:val="008000"/>
          <w:lang w:bidi="ar-SA"/>
        </w:rPr>
        <w:t>(Łochowo)</w:t>
      </w:r>
      <w:r>
        <w:rPr>
          <w:b/>
          <w:color w:val="000000"/>
          <w:lang w:bidi="ar-SA"/>
        </w:rPr>
        <w:t xml:space="preserve"> „Na koncercie w Inowrocławiu”</w:t>
      </w:r>
    </w:p>
    <w:p w:rsidR="009F3A31" w:rsidRDefault="009F3A31">
      <w:pPr>
        <w:pStyle w:val="Domy5blnie"/>
        <w:rPr>
          <w:b/>
          <w:color w:val="000000"/>
          <w:lang w:bidi="ar-SA"/>
        </w:rPr>
      </w:pPr>
    </w:p>
    <w:p w:rsidR="009F3A31" w:rsidRPr="003A235C" w:rsidRDefault="009F3A31">
      <w:pPr>
        <w:pStyle w:val="Domy5blnie"/>
      </w:pPr>
      <w:r>
        <w:rPr>
          <w:b/>
          <w:color w:val="000000"/>
          <w:lang w:bidi="ar-SA"/>
        </w:rPr>
        <w:tab/>
      </w:r>
      <w:r w:rsidRPr="003A235C">
        <w:rPr>
          <w:color w:val="000000"/>
          <w:lang w:bidi="ar-SA"/>
        </w:rPr>
        <w:t xml:space="preserve">Wyjazd zorganizowany przez Klub Seniora „Razem raźniej. Wycieczka na koncert muzyki promenadowej do Inowrocławia. </w:t>
      </w:r>
    </w:p>
    <w:p w:rsidR="009F3A31" w:rsidRPr="003A235C" w:rsidRDefault="009F3A31">
      <w:pPr>
        <w:pStyle w:val="Domy5blnie"/>
      </w:pPr>
      <w:r w:rsidRPr="003A235C">
        <w:rPr>
          <w:color w:val="000000"/>
          <w:lang w:bidi="ar-SA"/>
        </w:rPr>
        <w:tab/>
        <w:t xml:space="preserve">Wykonawcami koncertu byli; Orkiestra pod dyr. Marka Czekały oraz soliści: Magdalena Szachnowska – Polkowska i Mariusz Naruszewicz. </w:t>
      </w:r>
    </w:p>
    <w:p w:rsidR="009F3A31" w:rsidRPr="003A235C" w:rsidRDefault="009F3A31">
      <w:pPr>
        <w:pStyle w:val="Domy5blnie"/>
      </w:pPr>
      <w:r w:rsidRPr="003A235C">
        <w:rPr>
          <w:color w:val="000000"/>
          <w:lang w:bidi="ar-SA"/>
        </w:rPr>
        <w:tab/>
        <w:t xml:space="preserve">Wspólny spacer placem zdrojowym. </w:t>
      </w:r>
    </w:p>
    <w:p w:rsidR="009F3A31" w:rsidRPr="003A235C" w:rsidRDefault="009F3A31">
      <w:pPr>
        <w:pStyle w:val="Domy5blnie"/>
        <w:rPr>
          <w:color w:val="008000"/>
          <w:lang w:bidi="ar-SA"/>
        </w:rPr>
      </w:pPr>
    </w:p>
    <w:p w:rsidR="009F3A31" w:rsidRDefault="009F3A31">
      <w:pPr>
        <w:pStyle w:val="Domy5blnie"/>
        <w:rPr>
          <w:b/>
          <w:color w:val="008000"/>
          <w:lang w:bidi="ar-SA"/>
        </w:rPr>
      </w:pPr>
    </w:p>
    <w:p w:rsidR="009F3A31" w:rsidRDefault="009F3A31">
      <w:pPr>
        <w:pStyle w:val="Domy5blnie"/>
      </w:pPr>
      <w:r>
        <w:rPr>
          <w:b/>
          <w:color w:val="000000"/>
          <w:lang w:bidi="ar-SA"/>
        </w:rPr>
        <w:t xml:space="preserve">21.07.2012r. - </w:t>
      </w:r>
      <w:r>
        <w:rPr>
          <w:b/>
          <w:color w:val="008000"/>
          <w:lang w:bidi="ar-SA"/>
        </w:rPr>
        <w:t>(Łochowo</w:t>
      </w:r>
      <w:r>
        <w:rPr>
          <w:b/>
          <w:color w:val="000000"/>
          <w:lang w:bidi="ar-SA"/>
        </w:rPr>
        <w:t>) „Dni Łochowa”</w:t>
      </w:r>
    </w:p>
    <w:p w:rsidR="009F3A31" w:rsidRDefault="009F3A31">
      <w:pPr>
        <w:pStyle w:val="Domy5blnie"/>
      </w:pPr>
      <w:r>
        <w:rPr>
          <w:b/>
          <w:color w:val="000000"/>
          <w:lang w:bidi="ar-SA"/>
        </w:rPr>
        <w:tab/>
      </w:r>
    </w:p>
    <w:p w:rsidR="009F3A31" w:rsidRPr="003A235C" w:rsidRDefault="009F3A31">
      <w:pPr>
        <w:pStyle w:val="Domy5blnie"/>
      </w:pPr>
      <w:r>
        <w:rPr>
          <w:b/>
          <w:color w:val="000000"/>
          <w:lang w:bidi="ar-SA"/>
        </w:rPr>
        <w:tab/>
      </w:r>
      <w:r w:rsidRPr="003A235C">
        <w:rPr>
          <w:color w:val="000000"/>
          <w:lang w:bidi="ar-SA"/>
        </w:rPr>
        <w:t xml:space="preserve">II Łochowski Piknik Motoryzacyjny w ramach Dni Łochowa. Organizatorem imprezy była; Rada Gminy, Sołtys i „Automobilk klub” Bydgoski, Zespół Szkół im Jana Pawła II w Łochowie oraz Klub Seniora  „Razem Raźniej”. </w:t>
      </w:r>
    </w:p>
    <w:p w:rsidR="009F3A31" w:rsidRPr="003A235C" w:rsidRDefault="009F3A31">
      <w:pPr>
        <w:pStyle w:val="Domy5blnie"/>
      </w:pPr>
      <w:r w:rsidRPr="003A235C">
        <w:rPr>
          <w:color w:val="000000"/>
          <w:lang w:bidi="ar-SA"/>
        </w:rPr>
        <w:tab/>
        <w:t xml:space="preserve">Impreza zainaugurowana  rajdem samochodowym pn św. Krzysztofa. </w:t>
      </w:r>
    </w:p>
    <w:p w:rsidR="009F3A31" w:rsidRPr="003A235C" w:rsidRDefault="009F3A31">
      <w:pPr>
        <w:pStyle w:val="Domy5blnie"/>
      </w:pPr>
      <w:r w:rsidRPr="003A235C">
        <w:rPr>
          <w:color w:val="000000"/>
          <w:lang w:bidi="ar-SA"/>
        </w:rPr>
        <w:tab/>
        <w:t>W programie odbyła się prezentacja pojazdów militarnych.</w:t>
      </w:r>
    </w:p>
    <w:p w:rsidR="009F3A31" w:rsidRPr="003A235C" w:rsidRDefault="009F3A31">
      <w:pPr>
        <w:pStyle w:val="Domy5blnie"/>
        <w:rPr>
          <w:color w:val="008000"/>
          <w:lang w:bidi="ar-SA"/>
        </w:rPr>
      </w:pPr>
    </w:p>
    <w:p w:rsidR="009F3A31" w:rsidRDefault="009F3A31">
      <w:pPr>
        <w:pStyle w:val="Domy5blnie"/>
        <w:rPr>
          <w:b/>
          <w:color w:val="008000"/>
          <w:lang w:bidi="ar-SA"/>
        </w:rPr>
      </w:pPr>
    </w:p>
    <w:p w:rsidR="009F3A31" w:rsidRDefault="009F3A31">
      <w:pPr>
        <w:pStyle w:val="Domy5blnie"/>
      </w:pPr>
      <w:r>
        <w:rPr>
          <w:b/>
          <w:color w:val="000000"/>
          <w:lang w:bidi="ar-SA"/>
        </w:rPr>
        <w:t>11.08.2012 r.</w:t>
      </w:r>
      <w:r>
        <w:rPr>
          <w:b/>
          <w:color w:val="008000"/>
          <w:lang w:bidi="ar-SA"/>
        </w:rPr>
        <w:t xml:space="preserve"> - ( Zielonka)</w:t>
      </w:r>
      <w:r>
        <w:rPr>
          <w:b/>
          <w:color w:val="000000"/>
          <w:lang w:bidi="ar-SA"/>
        </w:rPr>
        <w:t xml:space="preserve"> „Ognisko integracyjne ” </w:t>
      </w:r>
    </w:p>
    <w:p w:rsidR="009F3A31" w:rsidRDefault="009F3A31">
      <w:pPr>
        <w:pStyle w:val="Domy5blnie"/>
      </w:pPr>
      <w:r>
        <w:rPr>
          <w:b/>
          <w:color w:val="000000"/>
          <w:lang w:bidi="ar-SA"/>
        </w:rPr>
        <w:tab/>
      </w:r>
    </w:p>
    <w:p w:rsidR="009F3A31" w:rsidRDefault="009F3A31">
      <w:pPr>
        <w:pStyle w:val="Domy5blnie"/>
      </w:pPr>
      <w:r>
        <w:rPr>
          <w:b/>
          <w:color w:val="000000"/>
          <w:lang w:bidi="ar-SA"/>
        </w:rPr>
        <w:tab/>
      </w:r>
      <w:r>
        <w:rPr>
          <w:color w:val="000000"/>
          <w:lang w:bidi="ar-SA"/>
        </w:rPr>
        <w:t>Przedsięwzięcie</w:t>
      </w:r>
      <w:r>
        <w:rPr>
          <w:b/>
          <w:color w:val="000000"/>
          <w:lang w:bidi="ar-SA"/>
        </w:rPr>
        <w:t xml:space="preserve"> </w:t>
      </w:r>
      <w:r>
        <w:rPr>
          <w:color w:val="000000"/>
          <w:lang w:bidi="ar-SA"/>
        </w:rPr>
        <w:t xml:space="preserve">zorganizowane przez Koło Seniora „Wrzos” oraz Gminne Centrum Kultury w Białych Błotach.  </w:t>
      </w:r>
    </w:p>
    <w:p w:rsidR="009F3A31" w:rsidRDefault="009F3A31">
      <w:pPr>
        <w:pStyle w:val="Domy5blnie"/>
      </w:pPr>
      <w:r>
        <w:rPr>
          <w:color w:val="000000"/>
          <w:lang w:bidi="ar-SA"/>
        </w:rPr>
        <w:tab/>
        <w:t xml:space="preserve">Spotkanie integracyjne dla mieszkańców przy muzyce. Wspólny poczęstunek przygotowany  przez Koło Seniora „Wrzos”. </w:t>
      </w: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pPr>
      <w:r>
        <w:rPr>
          <w:b/>
          <w:color w:val="000000"/>
        </w:rPr>
        <w:t>30.07. - 04.08.2012 r. (</w:t>
      </w:r>
      <w:r>
        <w:rPr>
          <w:b/>
          <w:color w:val="008000"/>
        </w:rPr>
        <w:t>Ciele)</w:t>
      </w:r>
      <w:r>
        <w:rPr>
          <w:b/>
          <w:color w:val="000000"/>
        </w:rPr>
        <w:t xml:space="preserve">– </w:t>
      </w:r>
      <w:r>
        <w:rPr>
          <w:color w:val="000000"/>
        </w:rPr>
        <w:t xml:space="preserve">Ferie letnie w Cielu </w:t>
      </w:r>
      <w:r>
        <w:rPr>
          <w:color w:val="000000"/>
          <w:sz w:val="28"/>
        </w:rPr>
        <w:t xml:space="preserve">- </w:t>
      </w:r>
      <w:r>
        <w:rPr>
          <w:color w:val="000000"/>
        </w:rPr>
        <w:t xml:space="preserve">Półkolonie organizowane przez świetlicę w Cielu. </w:t>
      </w:r>
    </w:p>
    <w:p w:rsidR="009F3A31" w:rsidRDefault="009F3A31">
      <w:pPr>
        <w:pStyle w:val="Domy5blnie"/>
      </w:pPr>
      <w:r>
        <w:rPr>
          <w:b/>
          <w:color w:val="000000"/>
        </w:rPr>
        <w:t xml:space="preserve"> </w:t>
      </w:r>
    </w:p>
    <w:p w:rsidR="009F3A31" w:rsidRDefault="009F3A31">
      <w:pPr>
        <w:pStyle w:val="Domy5blnie"/>
      </w:pPr>
      <w:r>
        <w:rPr>
          <w:b/>
          <w:color w:val="000000"/>
          <w:u w:val="single" w:color="000000"/>
        </w:rPr>
        <w:t>Harmonogram zajęć:</w:t>
      </w:r>
    </w:p>
    <w:p w:rsidR="009F3A31" w:rsidRDefault="009F3A31">
      <w:pPr>
        <w:pStyle w:val="Domy5blnie"/>
        <w:rPr>
          <w:color w:val="000000"/>
        </w:rPr>
      </w:pPr>
    </w:p>
    <w:p w:rsidR="009F3A31" w:rsidRDefault="009F3A31">
      <w:pPr>
        <w:pStyle w:val="Domy5blnie"/>
      </w:pPr>
      <w:r>
        <w:rPr>
          <w:b/>
          <w:color w:val="000000"/>
        </w:rPr>
        <w:t>Poniedziałek (30.07.)</w:t>
      </w:r>
    </w:p>
    <w:p w:rsidR="009F3A31" w:rsidRDefault="009F3A31">
      <w:pPr>
        <w:pStyle w:val="Domy5blnie"/>
      </w:pPr>
      <w:r>
        <w:rPr>
          <w:color w:val="000000"/>
        </w:rPr>
        <w:t>- Spotkanie integracyjne wszystkich uczestników</w:t>
      </w:r>
    </w:p>
    <w:p w:rsidR="009F3A31" w:rsidRDefault="009F3A31">
      <w:pPr>
        <w:pStyle w:val="Domy5blnie"/>
      </w:pPr>
      <w:r>
        <w:rPr>
          <w:color w:val="000000"/>
        </w:rPr>
        <w:t xml:space="preserve">- Zabawy sportowe  </w:t>
      </w:r>
    </w:p>
    <w:p w:rsidR="009F3A31" w:rsidRDefault="009F3A31">
      <w:pPr>
        <w:pStyle w:val="Domy5blnie"/>
      </w:pPr>
      <w:r>
        <w:rPr>
          <w:color w:val="000000"/>
        </w:rPr>
        <w:t>- Wspólny poczęstunek</w:t>
      </w:r>
    </w:p>
    <w:p w:rsidR="009F3A31" w:rsidRDefault="009F3A31">
      <w:pPr>
        <w:pStyle w:val="Domy5blnie"/>
        <w:rPr>
          <w:color w:val="000000"/>
        </w:rPr>
      </w:pPr>
    </w:p>
    <w:p w:rsidR="009F3A31" w:rsidRDefault="009F3A31">
      <w:pPr>
        <w:pStyle w:val="Domy5blnie"/>
      </w:pPr>
      <w:r>
        <w:rPr>
          <w:b/>
          <w:color w:val="000000"/>
        </w:rPr>
        <w:t xml:space="preserve">Wtorek ( 31.07.) </w:t>
      </w:r>
    </w:p>
    <w:p w:rsidR="009F3A31" w:rsidRDefault="009F3A31">
      <w:pPr>
        <w:pStyle w:val="Domy5blnie"/>
      </w:pPr>
      <w:r>
        <w:rPr>
          <w:color w:val="000000"/>
        </w:rPr>
        <w:t>-Wyjazd na basen do Barcina</w:t>
      </w:r>
    </w:p>
    <w:p w:rsidR="009F3A31" w:rsidRDefault="009F3A31">
      <w:pPr>
        <w:pStyle w:val="Domy5blnie"/>
      </w:pPr>
      <w:r>
        <w:rPr>
          <w:color w:val="000000"/>
        </w:rPr>
        <w:t>-Wspólny poczęstunek</w:t>
      </w:r>
    </w:p>
    <w:p w:rsidR="009F3A31" w:rsidRDefault="009F3A31">
      <w:pPr>
        <w:pStyle w:val="Domy5blnie"/>
        <w:rPr>
          <w:color w:val="000000"/>
        </w:rPr>
      </w:pPr>
    </w:p>
    <w:p w:rsidR="009F3A31" w:rsidRDefault="009F3A31">
      <w:pPr>
        <w:pStyle w:val="Domy5blnie"/>
      </w:pPr>
      <w:r>
        <w:rPr>
          <w:b/>
          <w:color w:val="000000"/>
        </w:rPr>
        <w:t xml:space="preserve">Środa (1.08. ) </w:t>
      </w:r>
    </w:p>
    <w:p w:rsidR="009F3A31" w:rsidRDefault="009F3A31">
      <w:pPr>
        <w:pStyle w:val="Domy5blnie"/>
      </w:pPr>
      <w:r>
        <w:rPr>
          <w:color w:val="000000"/>
        </w:rPr>
        <w:t>- Wyjazd do Multikina na film pt "Epoka lodowcowa 2"</w:t>
      </w:r>
    </w:p>
    <w:p w:rsidR="009F3A31" w:rsidRDefault="009F3A31">
      <w:pPr>
        <w:pStyle w:val="Domy5blnie"/>
      </w:pPr>
      <w:r>
        <w:rPr>
          <w:color w:val="000000"/>
        </w:rPr>
        <w:t>-Wspólny poczęstunek</w:t>
      </w:r>
    </w:p>
    <w:p w:rsidR="009F3A31" w:rsidRDefault="009F3A31">
      <w:pPr>
        <w:pStyle w:val="Domy5blnie"/>
        <w:rPr>
          <w:color w:val="000000"/>
        </w:rPr>
      </w:pPr>
    </w:p>
    <w:p w:rsidR="009F3A31" w:rsidRDefault="009F3A31">
      <w:pPr>
        <w:pStyle w:val="Domy5blnie"/>
      </w:pPr>
      <w:r>
        <w:rPr>
          <w:b/>
          <w:color w:val="000000"/>
        </w:rPr>
        <w:t xml:space="preserve">Czwartek (2.08.) </w:t>
      </w:r>
    </w:p>
    <w:p w:rsidR="009F3A31" w:rsidRDefault="009F3A31">
      <w:pPr>
        <w:pStyle w:val="Domy5blnie"/>
      </w:pPr>
      <w:r>
        <w:rPr>
          <w:color w:val="000000"/>
        </w:rPr>
        <w:t>- Wyjazd do Planetarium w Toruniu na seans pn. "Barwy Kosmosu" oraz wystawę interaktywną pn.</w:t>
      </w:r>
    </w:p>
    <w:p w:rsidR="009F3A31" w:rsidRDefault="009F3A31">
      <w:pPr>
        <w:pStyle w:val="Domy5blnie"/>
      </w:pPr>
      <w:r>
        <w:rPr>
          <w:color w:val="000000"/>
        </w:rPr>
        <w:t xml:space="preserve"> "Geodium"  </w:t>
      </w:r>
    </w:p>
    <w:p w:rsidR="009F3A31" w:rsidRDefault="009F3A31">
      <w:pPr>
        <w:pStyle w:val="Domy5blnie"/>
      </w:pPr>
      <w:r>
        <w:rPr>
          <w:color w:val="000000"/>
        </w:rPr>
        <w:t>- Zwiedzanie Starego Miasta</w:t>
      </w:r>
    </w:p>
    <w:p w:rsidR="009F3A31" w:rsidRDefault="009F3A31">
      <w:pPr>
        <w:pStyle w:val="Domy5blnie"/>
      </w:pPr>
      <w:r>
        <w:rPr>
          <w:color w:val="000000"/>
        </w:rPr>
        <w:t>- Wspólny poczęstunek</w:t>
      </w:r>
    </w:p>
    <w:p w:rsidR="009F3A31" w:rsidRDefault="009F3A31">
      <w:pPr>
        <w:pStyle w:val="Domy5blnie"/>
        <w:rPr>
          <w:color w:val="000000"/>
        </w:rPr>
      </w:pPr>
    </w:p>
    <w:p w:rsidR="009F3A31" w:rsidRDefault="009F3A31">
      <w:pPr>
        <w:pStyle w:val="Domy5blnie"/>
      </w:pPr>
      <w:r>
        <w:rPr>
          <w:b/>
          <w:color w:val="000000"/>
        </w:rPr>
        <w:t xml:space="preserve">Piątek ( 3.08.) </w:t>
      </w:r>
      <w:r>
        <w:rPr>
          <w:color w:val="000000"/>
        </w:rPr>
        <w:t xml:space="preserve"> </w:t>
      </w:r>
    </w:p>
    <w:p w:rsidR="009F3A31" w:rsidRDefault="009F3A31">
      <w:pPr>
        <w:pStyle w:val="Domy5blnie"/>
      </w:pPr>
      <w:r>
        <w:rPr>
          <w:color w:val="000000"/>
        </w:rPr>
        <w:t>- Występ iluzjonisty w świetlicy w Cielu.</w:t>
      </w:r>
    </w:p>
    <w:p w:rsidR="009F3A31" w:rsidRDefault="009F3A31">
      <w:pPr>
        <w:pStyle w:val="Domy5blnie"/>
      </w:pPr>
      <w:r>
        <w:rPr>
          <w:color w:val="000000"/>
        </w:rPr>
        <w:t>- Wspólny poczęstunek</w:t>
      </w:r>
    </w:p>
    <w:p w:rsidR="009F3A31" w:rsidRDefault="009F3A31">
      <w:pPr>
        <w:pStyle w:val="Domy5blnie"/>
        <w:rPr>
          <w:color w:val="000000"/>
        </w:rPr>
      </w:pPr>
    </w:p>
    <w:p w:rsidR="009F3A31" w:rsidRDefault="009F3A31">
      <w:pPr>
        <w:pStyle w:val="Domy5blnie"/>
      </w:pPr>
      <w:r>
        <w:rPr>
          <w:color w:val="000000"/>
        </w:rPr>
        <w:t>Liczba osób: 15 + 2 opiekunów ( Anna Nowakowska, Monika Klawitter)</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20. 08. - 24. 08. 2012 r. – Ferie letnie w GCK</w:t>
      </w:r>
      <w:r>
        <w:rPr>
          <w:b/>
          <w:color w:val="000000"/>
          <w:sz w:val="28"/>
        </w:rPr>
        <w:t xml:space="preserve">  -</w:t>
      </w:r>
      <w:r>
        <w:rPr>
          <w:color w:val="000000"/>
        </w:rPr>
        <w:t>Organizacja półkolonii letnich w GCK Białych Błotach i w Łochowie.</w:t>
      </w:r>
    </w:p>
    <w:p w:rsidR="009F3A31" w:rsidRDefault="009F3A31">
      <w:pPr>
        <w:pStyle w:val="Domy5blnie"/>
        <w:rPr>
          <w:color w:val="000000"/>
        </w:rPr>
      </w:pPr>
    </w:p>
    <w:p w:rsidR="009F3A31" w:rsidRDefault="009F3A31">
      <w:pPr>
        <w:pStyle w:val="Domy5blnie"/>
      </w:pPr>
      <w:r>
        <w:rPr>
          <w:b/>
          <w:color w:val="000000"/>
          <w:u w:val="single" w:color="000000"/>
        </w:rPr>
        <w:t>Harmonogram zajęć:</w:t>
      </w:r>
    </w:p>
    <w:p w:rsidR="009F3A31" w:rsidRDefault="009F3A31">
      <w:pPr>
        <w:pStyle w:val="Domy5blnie"/>
        <w:rPr>
          <w:color w:val="000000"/>
        </w:rPr>
      </w:pPr>
    </w:p>
    <w:p w:rsidR="009F3A31" w:rsidRDefault="009F3A31">
      <w:pPr>
        <w:pStyle w:val="Domy5blnie"/>
      </w:pPr>
      <w:r>
        <w:rPr>
          <w:b/>
          <w:color w:val="000000"/>
        </w:rPr>
        <w:t xml:space="preserve">Poniedziałek (20.08.) GCK - Białe Błota </w:t>
      </w:r>
    </w:p>
    <w:p w:rsidR="009F3A31" w:rsidRDefault="009F3A31">
      <w:pPr>
        <w:pStyle w:val="Domy5blnie"/>
      </w:pPr>
      <w:r>
        <w:rPr>
          <w:color w:val="000000"/>
        </w:rPr>
        <w:t>- Spotkanie integracyjne w świetlicy GCK. Zapoznanie uczestników turnusu wakacyjnego z  programem.</w:t>
      </w:r>
    </w:p>
    <w:p w:rsidR="009F3A31" w:rsidRDefault="009F3A31">
      <w:pPr>
        <w:pStyle w:val="Domy5blnie"/>
      </w:pPr>
      <w:r>
        <w:rPr>
          <w:color w:val="000000"/>
        </w:rPr>
        <w:t>- Wyjazd do Multikina na film pt "Madagaskar 3"</w:t>
      </w:r>
    </w:p>
    <w:p w:rsidR="009F3A31" w:rsidRDefault="009F3A31">
      <w:pPr>
        <w:pStyle w:val="Domy5blnie"/>
      </w:pPr>
      <w:r>
        <w:rPr>
          <w:color w:val="000000"/>
        </w:rPr>
        <w:t xml:space="preserve"> - Wspólny posiłek</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Poniedziałek  (20.08.)  GCK – Łochowo</w:t>
      </w:r>
    </w:p>
    <w:p w:rsidR="009F3A31" w:rsidRDefault="009F3A31">
      <w:pPr>
        <w:pStyle w:val="Domy5blnie"/>
      </w:pPr>
      <w:r>
        <w:rPr>
          <w:color w:val="000000"/>
        </w:rPr>
        <w:t>- Zajęcia plastyczne: konkurs rysunkowy</w:t>
      </w:r>
    </w:p>
    <w:p w:rsidR="009F3A31" w:rsidRDefault="009F3A31">
      <w:pPr>
        <w:pStyle w:val="Domy5blnie"/>
      </w:pPr>
      <w:r>
        <w:rPr>
          <w:color w:val="000000"/>
        </w:rPr>
        <w:t>- Występ grupy teatralnej "Duet" z Białegostoku pt "Wilk i zając"</w:t>
      </w:r>
    </w:p>
    <w:p w:rsidR="009F3A31" w:rsidRDefault="009F3A31">
      <w:pPr>
        <w:pStyle w:val="Domy5blnie"/>
      </w:pPr>
      <w:r>
        <w:rPr>
          <w:color w:val="000000"/>
        </w:rPr>
        <w:t>- Wspólny poczęstunek</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Wtorek (21.08.) - Zajęcia wspólne</w:t>
      </w:r>
    </w:p>
    <w:p w:rsidR="009F3A31" w:rsidRDefault="009F3A31">
      <w:pPr>
        <w:pStyle w:val="Domy5blnie"/>
      </w:pPr>
      <w:r>
        <w:rPr>
          <w:color w:val="000000"/>
        </w:rPr>
        <w:t>- Zbiórka w GCK</w:t>
      </w:r>
    </w:p>
    <w:p w:rsidR="009F3A31" w:rsidRDefault="009F3A31">
      <w:pPr>
        <w:pStyle w:val="Domy5blnie"/>
      </w:pPr>
      <w:r>
        <w:rPr>
          <w:color w:val="000000"/>
        </w:rPr>
        <w:t xml:space="preserve">- Wyjazd do Biskupina  </w:t>
      </w:r>
    </w:p>
    <w:p w:rsidR="009F3A31" w:rsidRDefault="009F3A31">
      <w:pPr>
        <w:pStyle w:val="Domy5blnie"/>
      </w:pPr>
      <w:r>
        <w:rPr>
          <w:color w:val="000000"/>
        </w:rPr>
        <w:t>- Wspólny posiłek</w:t>
      </w:r>
    </w:p>
    <w:p w:rsidR="009F3A31" w:rsidRDefault="009F3A31">
      <w:pPr>
        <w:pStyle w:val="Domy5blnie"/>
        <w:rPr>
          <w:b/>
          <w:color w:val="000000"/>
        </w:rPr>
      </w:pPr>
    </w:p>
    <w:p w:rsidR="009F3A31" w:rsidRDefault="009F3A31">
      <w:pPr>
        <w:pStyle w:val="Domy5blnie"/>
      </w:pPr>
      <w:r>
        <w:rPr>
          <w:b/>
          <w:color w:val="000000"/>
        </w:rPr>
        <w:t>Środa (22.08.) - GCK - Białe Błota</w:t>
      </w:r>
    </w:p>
    <w:p w:rsidR="009F3A31" w:rsidRDefault="009F3A31">
      <w:pPr>
        <w:pStyle w:val="Domy5blnie"/>
      </w:pPr>
      <w:r>
        <w:rPr>
          <w:color w:val="000000"/>
        </w:rPr>
        <w:t>- Wyjazd do Muzeum Exploseum  "Wybuchowa historia Bydgoszczy – Bromberg”</w:t>
      </w:r>
    </w:p>
    <w:p w:rsidR="009F3A31" w:rsidRDefault="009F3A31">
      <w:pPr>
        <w:pStyle w:val="Domy5blnie"/>
      </w:pPr>
      <w:r>
        <w:rPr>
          <w:color w:val="000000"/>
        </w:rPr>
        <w:t>- Spacer po Starym Mieście</w:t>
      </w:r>
    </w:p>
    <w:p w:rsidR="009F3A31" w:rsidRDefault="009F3A31">
      <w:pPr>
        <w:pStyle w:val="Domy5blnie"/>
      </w:pPr>
      <w:r>
        <w:rPr>
          <w:color w:val="000000"/>
        </w:rPr>
        <w:t>- Wspólny posiłek</w:t>
      </w:r>
    </w:p>
    <w:p w:rsidR="009F3A31" w:rsidRDefault="009F3A31">
      <w:pPr>
        <w:pStyle w:val="Domy5blnie"/>
        <w:rPr>
          <w:color w:val="000000"/>
        </w:rPr>
      </w:pPr>
    </w:p>
    <w:p w:rsidR="009F3A31" w:rsidRDefault="009F3A31">
      <w:pPr>
        <w:pStyle w:val="Domy5blnie"/>
      </w:pPr>
      <w:r>
        <w:rPr>
          <w:b/>
          <w:color w:val="000000"/>
        </w:rPr>
        <w:t xml:space="preserve">Środa (22.08.) -  GCK - Łochowo </w:t>
      </w:r>
    </w:p>
    <w:p w:rsidR="009F3A31" w:rsidRDefault="009F3A31">
      <w:pPr>
        <w:pStyle w:val="Domy5blnie"/>
      </w:pPr>
      <w:r>
        <w:rPr>
          <w:color w:val="000000"/>
        </w:rPr>
        <w:t>- Wyjazd do "Skansenu Maszyn Rolniczych"  Państwa Grzywacz</w:t>
      </w:r>
    </w:p>
    <w:p w:rsidR="009F3A31" w:rsidRDefault="009F3A31">
      <w:pPr>
        <w:pStyle w:val="Domy5blnie"/>
      </w:pPr>
      <w:r>
        <w:rPr>
          <w:color w:val="000000"/>
        </w:rPr>
        <w:t>- Wspólny posiłek</w:t>
      </w:r>
    </w:p>
    <w:p w:rsidR="009F3A31" w:rsidRDefault="009F3A31">
      <w:pPr>
        <w:pStyle w:val="Domy5blnie"/>
      </w:pPr>
      <w:r>
        <w:rPr>
          <w:color w:val="000000"/>
        </w:rPr>
        <w:t xml:space="preserve">- Gry i zabawy </w:t>
      </w:r>
    </w:p>
    <w:p w:rsidR="009F3A31" w:rsidRDefault="009F3A31">
      <w:pPr>
        <w:pStyle w:val="Domy5blnie"/>
        <w:rPr>
          <w:color w:val="000000"/>
        </w:rPr>
      </w:pPr>
    </w:p>
    <w:p w:rsidR="009F3A31" w:rsidRDefault="009F3A31">
      <w:pPr>
        <w:pStyle w:val="Domy5blnie"/>
      </w:pPr>
      <w:r>
        <w:rPr>
          <w:b/>
          <w:color w:val="000000"/>
        </w:rPr>
        <w:t xml:space="preserve">Czwartek (23.08.) - Zajęcia wspólne </w:t>
      </w:r>
    </w:p>
    <w:p w:rsidR="009F3A31" w:rsidRDefault="009F3A31">
      <w:pPr>
        <w:pStyle w:val="Domy5blnie"/>
      </w:pPr>
      <w:r>
        <w:rPr>
          <w:color w:val="000000"/>
        </w:rPr>
        <w:t>- Wyjazd do Szymbarku</w:t>
      </w:r>
    </w:p>
    <w:p w:rsidR="009F3A31" w:rsidRDefault="009F3A31">
      <w:pPr>
        <w:pStyle w:val="Domy5blnie"/>
      </w:pPr>
      <w:r>
        <w:rPr>
          <w:color w:val="000000"/>
        </w:rPr>
        <w:t xml:space="preserve">- Zwiedzanie skansenu </w:t>
      </w:r>
    </w:p>
    <w:p w:rsidR="009F3A31" w:rsidRDefault="009F3A31">
      <w:pPr>
        <w:pStyle w:val="Domy5blnie"/>
      </w:pPr>
      <w:r>
        <w:rPr>
          <w:color w:val="000000"/>
        </w:rPr>
        <w:t>- Wspólny posiłek</w:t>
      </w:r>
    </w:p>
    <w:p w:rsidR="009F3A31" w:rsidRDefault="009F3A31">
      <w:pPr>
        <w:pStyle w:val="Domy5blnie"/>
        <w:rPr>
          <w:color w:val="000000"/>
        </w:rPr>
      </w:pPr>
    </w:p>
    <w:p w:rsidR="009F3A31" w:rsidRDefault="009F3A31">
      <w:pPr>
        <w:pStyle w:val="Domy5blnie"/>
      </w:pPr>
      <w:r>
        <w:rPr>
          <w:b/>
          <w:color w:val="000000"/>
        </w:rPr>
        <w:t xml:space="preserve">Piątek (24.08.) - Zajęcia wspólne </w:t>
      </w:r>
    </w:p>
    <w:p w:rsidR="009F3A31" w:rsidRDefault="009F3A31">
      <w:pPr>
        <w:pStyle w:val="Domy5blnie"/>
      </w:pPr>
      <w:r>
        <w:rPr>
          <w:color w:val="000000"/>
        </w:rPr>
        <w:t xml:space="preserve">- Ognisko integracyjne. Rozdanie upominków za udział w półkoloniach.  </w:t>
      </w:r>
    </w:p>
    <w:p w:rsidR="009F3A31" w:rsidRDefault="009F3A31">
      <w:pPr>
        <w:pStyle w:val="Domy5blnie"/>
      </w:pPr>
      <w:r>
        <w:rPr>
          <w:color w:val="000000"/>
        </w:rPr>
        <w:t xml:space="preserve">-  Wspólny posiłek </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color w:val="000000"/>
        </w:rPr>
        <w:t>Liczba osób: 40 + 4 opiekunów (Anna Nowakowska, Katarzyna Janda, Monika Klawitter, Hanna Frydryszak)</w:t>
      </w:r>
    </w:p>
    <w:p w:rsidR="009F3A31" w:rsidRDefault="009F3A31">
      <w:pPr>
        <w:pStyle w:val="Domy5blnie"/>
        <w:rPr>
          <w:color w:val="000000"/>
        </w:rPr>
      </w:pPr>
    </w:p>
    <w:p w:rsidR="009F3A31" w:rsidRDefault="009F3A31">
      <w:pPr>
        <w:pStyle w:val="Domy5blnie"/>
        <w:rPr>
          <w:b/>
          <w:color w:val="000000"/>
          <w:lang w:bidi="ar-SA"/>
        </w:rPr>
      </w:pPr>
    </w:p>
    <w:p w:rsidR="009F3A31" w:rsidRDefault="009F3A31">
      <w:pPr>
        <w:pStyle w:val="Domy5blnie"/>
      </w:pPr>
      <w:r>
        <w:rPr>
          <w:b/>
          <w:color w:val="000000"/>
          <w:lang w:bidi="ar-SA"/>
        </w:rPr>
        <w:t xml:space="preserve">24. 08.2012 r. </w:t>
      </w:r>
      <w:r>
        <w:rPr>
          <w:b/>
          <w:color w:val="008000"/>
          <w:lang w:bidi="ar-SA"/>
        </w:rPr>
        <w:t>(Łochowo)</w:t>
      </w:r>
      <w:r>
        <w:rPr>
          <w:b/>
          <w:color w:val="000000"/>
          <w:lang w:bidi="ar-SA"/>
        </w:rPr>
        <w:t xml:space="preserve"> „Goście z Litwy” </w:t>
      </w:r>
    </w:p>
    <w:p w:rsidR="009F3A31" w:rsidRDefault="009F3A31">
      <w:pPr>
        <w:pStyle w:val="Domy5blnie"/>
        <w:rPr>
          <w:color w:val="000000"/>
          <w:lang w:bidi="ar-SA"/>
        </w:rPr>
      </w:pPr>
    </w:p>
    <w:p w:rsidR="009F3A31" w:rsidRDefault="009F3A31">
      <w:pPr>
        <w:pStyle w:val="Domy5blnie"/>
      </w:pPr>
      <w:r>
        <w:rPr>
          <w:color w:val="000000"/>
          <w:lang w:bidi="ar-SA"/>
        </w:rPr>
        <w:tab/>
        <w:t xml:space="preserve">Delegacja z zaprzyjaźnionej gminy Mariampol w Gminnym Centrum Kultury w Łochwie. </w:t>
      </w:r>
    </w:p>
    <w:p w:rsidR="009F3A31" w:rsidRDefault="009F3A31">
      <w:pPr>
        <w:pStyle w:val="Domy5blnie"/>
      </w:pPr>
      <w:r>
        <w:rPr>
          <w:color w:val="000000"/>
          <w:lang w:bidi="ar-SA"/>
        </w:rPr>
        <w:tab/>
        <w:t>W spotkaniu uczestniczyli: Starosta Gminy Mariampol – Andrzej Zabiałowicz, oraz delegacja wójta gminy Białe Błota.</w:t>
      </w:r>
    </w:p>
    <w:p w:rsidR="009F3A31" w:rsidRDefault="009F3A31">
      <w:pPr>
        <w:pStyle w:val="Domy5blnie"/>
        <w:rPr>
          <w:color w:val="000000"/>
          <w:lang w:bidi="ar-SA"/>
        </w:rPr>
      </w:pPr>
    </w:p>
    <w:p w:rsidR="009F3A31" w:rsidRDefault="009F3A31">
      <w:pPr>
        <w:pStyle w:val="Domy5blnie"/>
        <w:rPr>
          <w:color w:val="000000"/>
        </w:rPr>
      </w:pPr>
    </w:p>
    <w:p w:rsidR="009F3A31" w:rsidRDefault="009F3A31">
      <w:pPr>
        <w:pStyle w:val="Domy5blnie"/>
      </w:pPr>
      <w:r>
        <w:rPr>
          <w:b/>
          <w:color w:val="000000"/>
          <w:lang w:bidi="ar-SA"/>
        </w:rPr>
        <w:t xml:space="preserve">25.08.2012 r. - </w:t>
      </w:r>
      <w:r>
        <w:rPr>
          <w:b/>
          <w:color w:val="008000"/>
          <w:lang w:bidi="ar-SA"/>
        </w:rPr>
        <w:t>(Łochowo)</w:t>
      </w:r>
      <w:r>
        <w:rPr>
          <w:b/>
          <w:color w:val="000000"/>
          <w:lang w:bidi="ar-SA"/>
        </w:rPr>
        <w:t xml:space="preserve"> „Spotkanie pojazdów zabytkowych u sołtysa”</w:t>
      </w:r>
    </w:p>
    <w:p w:rsidR="009F3A31" w:rsidRDefault="009F3A31">
      <w:pPr>
        <w:pStyle w:val="Domy5blnie"/>
        <w:rPr>
          <w:color w:val="000000"/>
        </w:rPr>
      </w:pPr>
    </w:p>
    <w:p w:rsidR="009F3A31" w:rsidRDefault="009F3A31">
      <w:pPr>
        <w:pStyle w:val="Domy5blnie"/>
      </w:pPr>
      <w:r>
        <w:rPr>
          <w:color w:val="000000"/>
          <w:lang w:bidi="ar-SA"/>
        </w:rPr>
        <w:tab/>
        <w:t>Organizatorem przedsięwzięcia był Sołtys oraz  Rada Gminy. Impreza przewidziała konkurs na najładniejszy motocykl i samochód.</w:t>
      </w:r>
    </w:p>
    <w:p w:rsidR="009F3A31" w:rsidRDefault="009F3A31">
      <w:pPr>
        <w:pStyle w:val="Domy5blnie"/>
        <w:rPr>
          <w:color w:val="000000"/>
          <w:lang w:bidi="ar-SA"/>
        </w:rPr>
      </w:pPr>
    </w:p>
    <w:p w:rsidR="009F3A31" w:rsidRDefault="009F3A31">
      <w:pPr>
        <w:pStyle w:val="Domy5blnie"/>
      </w:pPr>
      <w:r>
        <w:rPr>
          <w:b/>
          <w:color w:val="000000"/>
          <w:lang w:bidi="ar-SA"/>
        </w:rPr>
        <w:t xml:space="preserve"> 01.09.2012 r. - </w:t>
      </w:r>
      <w:r>
        <w:rPr>
          <w:b/>
          <w:color w:val="008000"/>
          <w:lang w:bidi="ar-SA"/>
        </w:rPr>
        <w:t>( Prądki)</w:t>
      </w:r>
      <w:r>
        <w:rPr>
          <w:b/>
          <w:color w:val="000000"/>
          <w:lang w:bidi="ar-SA"/>
        </w:rPr>
        <w:t xml:space="preserve">  „Pożegnanie lata”</w:t>
      </w:r>
    </w:p>
    <w:p w:rsidR="009F3A31" w:rsidRDefault="009F3A31">
      <w:pPr>
        <w:pStyle w:val="Domy5blnie"/>
      </w:pPr>
      <w:r>
        <w:rPr>
          <w:color w:val="000000"/>
          <w:lang w:bidi="ar-SA"/>
        </w:rPr>
        <w:tab/>
        <w:t xml:space="preserve">Zabawa integracyjna dla mieszkańców </w:t>
      </w:r>
    </w:p>
    <w:p w:rsidR="009F3A31" w:rsidRDefault="009F3A31">
      <w:pPr>
        <w:pStyle w:val="Domy5blnie"/>
      </w:pPr>
      <w:r>
        <w:rPr>
          <w:color w:val="000000"/>
          <w:lang w:bidi="ar-SA"/>
        </w:rPr>
        <w:t>liczba osób - 200</w:t>
      </w:r>
    </w:p>
    <w:p w:rsidR="009F3A31" w:rsidRDefault="009F3A31">
      <w:pPr>
        <w:pStyle w:val="Domy5blnie"/>
        <w:rPr>
          <w:color w:val="000000"/>
          <w:lang w:bidi="ar-SA"/>
        </w:rPr>
      </w:pPr>
    </w:p>
    <w:p w:rsidR="009F3A31" w:rsidRDefault="009F3A31">
      <w:pPr>
        <w:pStyle w:val="Domy5blnie"/>
      </w:pPr>
      <w:r>
        <w:rPr>
          <w:b/>
          <w:color w:val="000000"/>
          <w:lang w:bidi="ar-SA"/>
        </w:rPr>
        <w:t xml:space="preserve"> 01.09.2012 r. - </w:t>
      </w:r>
      <w:r>
        <w:rPr>
          <w:b/>
          <w:color w:val="008000"/>
          <w:lang w:bidi="ar-SA"/>
        </w:rPr>
        <w:t>( Murowaniec)</w:t>
      </w:r>
      <w:r>
        <w:rPr>
          <w:b/>
          <w:color w:val="000000"/>
          <w:lang w:bidi="ar-SA"/>
        </w:rPr>
        <w:t xml:space="preserve"> „Pożegnanie lata” </w:t>
      </w:r>
    </w:p>
    <w:p w:rsidR="009F3A31" w:rsidRDefault="009F3A31">
      <w:pPr>
        <w:pStyle w:val="Domy5blnie"/>
      </w:pPr>
      <w:r>
        <w:rPr>
          <w:color w:val="000000"/>
          <w:lang w:bidi="ar-SA"/>
        </w:rPr>
        <w:tab/>
        <w:t xml:space="preserve">Spotkanie integracyjne zorganizowane przez sołectwo Murowaniec oraz kościół parafialny. W programie </w:t>
      </w:r>
      <w:r>
        <w:rPr>
          <w:b/>
          <w:color w:val="000000"/>
          <w:lang w:bidi="ar-SA"/>
        </w:rPr>
        <w:t>g</w:t>
      </w:r>
      <w:r>
        <w:rPr>
          <w:color w:val="000000"/>
          <w:lang w:bidi="ar-SA"/>
        </w:rPr>
        <w:t xml:space="preserve">łówną atrakcją był „Wielki Mecz – kobieta kontra mężczyźni” rozegrany przez drużynę z Murowańca. Dodatkową atrakcją był konkurs rzutów karnych, kinolimpiada dla dzieci i dorosłych oraz  kulinarne show. </w:t>
      </w:r>
    </w:p>
    <w:p w:rsidR="009F3A31" w:rsidRDefault="009F3A31">
      <w:pPr>
        <w:pStyle w:val="Domy5blnie"/>
      </w:pPr>
      <w:r>
        <w:rPr>
          <w:color w:val="000000"/>
          <w:lang w:bidi="ar-SA"/>
        </w:rPr>
        <w:tab/>
        <w:t xml:space="preserve">Na zakończenie imprezy zabawa taneczna dla mieszkańców.  </w:t>
      </w:r>
    </w:p>
    <w:p w:rsidR="009F3A31" w:rsidRDefault="009F3A31">
      <w:pPr>
        <w:pStyle w:val="Domy5blnie"/>
        <w:rPr>
          <w:color w:val="000000"/>
          <w:lang w:bidi="ar-SA"/>
        </w:rPr>
      </w:pPr>
    </w:p>
    <w:p w:rsidR="009F3A31" w:rsidRDefault="009F3A31">
      <w:pPr>
        <w:pStyle w:val="Domy5blnie"/>
      </w:pPr>
      <w:r>
        <w:rPr>
          <w:color w:val="000000"/>
          <w:lang w:bidi="ar-SA"/>
        </w:rPr>
        <w:t xml:space="preserve">Liczba osób – 150 </w:t>
      </w:r>
    </w:p>
    <w:p w:rsidR="009F3A31" w:rsidRDefault="009F3A31">
      <w:pPr>
        <w:pStyle w:val="Domy5blnie"/>
        <w:rPr>
          <w:b/>
          <w:color w:val="000000"/>
          <w:lang w:bidi="ar-SA"/>
        </w:rPr>
      </w:pPr>
    </w:p>
    <w:p w:rsidR="009F3A31" w:rsidRDefault="009F3A31">
      <w:pPr>
        <w:pStyle w:val="Domy5blnie"/>
      </w:pPr>
      <w:r>
        <w:rPr>
          <w:b/>
          <w:color w:val="000000"/>
          <w:lang w:bidi="ar-SA"/>
        </w:rPr>
        <w:t xml:space="preserve">01.19.2012 r. </w:t>
      </w:r>
      <w:r>
        <w:rPr>
          <w:b/>
          <w:color w:val="008000"/>
          <w:lang w:bidi="ar-SA"/>
        </w:rPr>
        <w:t>(Łochowo)</w:t>
      </w:r>
      <w:r>
        <w:rPr>
          <w:b/>
          <w:color w:val="000000"/>
          <w:lang w:bidi="ar-SA"/>
        </w:rPr>
        <w:t xml:space="preserve"> „Wrzesień. Pamiętajmy!”</w:t>
      </w:r>
    </w:p>
    <w:p w:rsidR="009F3A31" w:rsidRDefault="009F3A31">
      <w:pPr>
        <w:pStyle w:val="Domy5blnie"/>
        <w:rPr>
          <w:color w:val="000000"/>
          <w:lang w:bidi="ar-SA"/>
        </w:rPr>
      </w:pPr>
    </w:p>
    <w:p w:rsidR="009F3A31" w:rsidRDefault="009F3A31">
      <w:pPr>
        <w:pStyle w:val="Domy5blnie"/>
      </w:pPr>
      <w:r>
        <w:rPr>
          <w:color w:val="000000"/>
          <w:lang w:bidi="ar-SA"/>
        </w:rPr>
        <w:tab/>
        <w:t xml:space="preserve">73 rocznica upamiętnienia dnia 1 września ofiar wojny,  zorganizowanej  przez Klub seniora „Razem Raźniej”.  Przewodnim punktem programu był „Rajd Rowerowy” szlakiem miejsca pamięci w Łochowie. W rajdzie udział wzięli; seniorzy, sołtys radni powiatu. </w:t>
      </w:r>
    </w:p>
    <w:p w:rsidR="009F3A31" w:rsidRDefault="009F3A31">
      <w:pPr>
        <w:pStyle w:val="Domy5blnie"/>
      </w:pPr>
      <w:r>
        <w:rPr>
          <w:color w:val="000000"/>
          <w:lang w:bidi="ar-SA"/>
        </w:rPr>
        <w:tab/>
        <w:t>Podczas patriotycznej uroczystości nastąpiło oddanie hołdu wszystkim poległym Polakom.</w:t>
      </w:r>
    </w:p>
    <w:p w:rsidR="009F3A31" w:rsidRDefault="009F3A31">
      <w:pPr>
        <w:pStyle w:val="Domy5blnie"/>
        <w:rPr>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 08.09.2012 r. - </w:t>
      </w:r>
      <w:r>
        <w:rPr>
          <w:b/>
          <w:color w:val="008000"/>
          <w:lang w:bidi="ar-SA"/>
        </w:rPr>
        <w:t>(Lisi Ogon</w:t>
      </w:r>
      <w:r>
        <w:rPr>
          <w:b/>
          <w:color w:val="000000"/>
          <w:lang w:bidi="ar-SA"/>
        </w:rPr>
        <w:t>) „Pożegnanie Lato”</w:t>
      </w:r>
      <w:r>
        <w:rPr>
          <w:color w:val="000000"/>
          <w:lang w:bidi="ar-SA"/>
        </w:rPr>
        <w:t xml:space="preserve"> </w:t>
      </w:r>
    </w:p>
    <w:p w:rsidR="009F3A31" w:rsidRDefault="009F3A31">
      <w:pPr>
        <w:pStyle w:val="Domy5blnie"/>
      </w:pPr>
      <w:r>
        <w:rPr>
          <w:color w:val="000000"/>
          <w:lang w:bidi="ar-SA"/>
        </w:rPr>
        <w:tab/>
        <w:t>Zabawa integracyjna w dla mieszkańców. Gry i zabawy dla dzieci. Zabawa Taneczna dla mieszkańców.</w:t>
      </w:r>
    </w:p>
    <w:p w:rsidR="009F3A31" w:rsidRPr="00017CE0" w:rsidRDefault="009F3A31" w:rsidP="00017CE0">
      <w:pPr>
        <w:pStyle w:val="Domy5blnie"/>
      </w:pPr>
      <w:r>
        <w:rPr>
          <w:color w:val="000000"/>
          <w:lang w:bidi="ar-SA"/>
        </w:rPr>
        <w:t>Liczba osób - 200</w:t>
      </w:r>
    </w:p>
    <w:p w:rsidR="009F3A31" w:rsidRDefault="009F3A31">
      <w:pPr>
        <w:pStyle w:val="Domy5blnie"/>
        <w:rPr>
          <w:b/>
          <w:color w:val="000000"/>
          <w:lang w:bidi="ar-SA"/>
        </w:rPr>
      </w:pPr>
    </w:p>
    <w:p w:rsidR="009F3A31" w:rsidRDefault="009F3A31">
      <w:pPr>
        <w:pStyle w:val="Domy5blnie"/>
      </w:pPr>
      <w:r>
        <w:rPr>
          <w:b/>
          <w:color w:val="000000"/>
          <w:lang w:bidi="ar-SA"/>
        </w:rPr>
        <w:t>29. 08. 2012 r. - (</w:t>
      </w:r>
      <w:r>
        <w:rPr>
          <w:b/>
          <w:color w:val="008000"/>
          <w:lang w:bidi="ar-SA"/>
        </w:rPr>
        <w:t xml:space="preserve">Ciele) </w:t>
      </w:r>
      <w:r>
        <w:rPr>
          <w:b/>
          <w:color w:val="000000"/>
          <w:lang w:bidi="ar-SA"/>
        </w:rPr>
        <w:t>„Dożynki Gminne”</w:t>
      </w:r>
    </w:p>
    <w:p w:rsidR="009F3A31" w:rsidRDefault="009F3A31" w:rsidP="00386D46">
      <w:pPr>
        <w:pStyle w:val="Domy5blnie"/>
        <w:ind w:firstLine="720"/>
      </w:pPr>
      <w:r>
        <w:rPr>
          <w:color w:val="000000"/>
          <w:lang w:bidi="ar-SA"/>
        </w:rPr>
        <w:t xml:space="preserve">Organizowane przez Urząd Gminy Białe Błota oraz Gminne Centrum Kultury w Białych Błotach w Cielu. W programie odbyły się występy zespołów ludowych, a gościem był Wojciech Korda. </w:t>
      </w:r>
    </w:p>
    <w:p w:rsidR="009F3A31" w:rsidRDefault="009F3A31">
      <w:pPr>
        <w:pStyle w:val="Domy5blnie"/>
      </w:pPr>
      <w:r>
        <w:rPr>
          <w:color w:val="000000"/>
          <w:lang w:bidi="ar-SA"/>
        </w:rPr>
        <w:t>Liczba osób - 200</w:t>
      </w:r>
    </w:p>
    <w:p w:rsidR="009F3A31" w:rsidRDefault="009F3A31">
      <w:pPr>
        <w:pStyle w:val="Domy5blnie"/>
        <w:rPr>
          <w:color w:val="000000"/>
          <w:lang w:bidi="ar-SA"/>
        </w:rPr>
      </w:pPr>
    </w:p>
    <w:p w:rsidR="009F3A31" w:rsidRDefault="009F3A31">
      <w:pPr>
        <w:pStyle w:val="Domy5blnie"/>
        <w:rPr>
          <w:b/>
          <w:color w:val="000000"/>
          <w:lang w:bidi="ar-SA"/>
        </w:rPr>
      </w:pPr>
    </w:p>
    <w:p w:rsidR="009F3A31" w:rsidRDefault="009F3A31">
      <w:pPr>
        <w:pStyle w:val="Domy5blnie"/>
      </w:pPr>
      <w:r>
        <w:rPr>
          <w:b/>
          <w:color w:val="000000"/>
          <w:lang w:bidi="ar-SA"/>
        </w:rPr>
        <w:t xml:space="preserve">08.09.2012 r. – </w:t>
      </w:r>
      <w:r>
        <w:rPr>
          <w:b/>
          <w:color w:val="008000"/>
          <w:lang w:bidi="ar-SA"/>
        </w:rPr>
        <w:t>( Łochowo)</w:t>
      </w:r>
      <w:r>
        <w:rPr>
          <w:b/>
          <w:color w:val="000000"/>
          <w:lang w:bidi="ar-SA"/>
        </w:rPr>
        <w:t xml:space="preserve"> „Święto pieczonego ziemniaka”</w:t>
      </w:r>
    </w:p>
    <w:p w:rsidR="009F3A31" w:rsidRDefault="009F3A31" w:rsidP="00386D46">
      <w:pPr>
        <w:pStyle w:val="Domy5blnie"/>
        <w:ind w:firstLine="720"/>
      </w:pPr>
      <w:r>
        <w:rPr>
          <w:color w:val="000000"/>
          <w:lang w:bidi="ar-SA"/>
        </w:rPr>
        <w:t>III Edycja imprezy zorganizowano przez radę sołecka oraz koło „Kobiece Lisiczki”.</w:t>
      </w:r>
    </w:p>
    <w:p w:rsidR="009F3A31" w:rsidRDefault="009F3A31">
      <w:pPr>
        <w:pStyle w:val="Domy5blnie"/>
      </w:pPr>
      <w:r>
        <w:rPr>
          <w:color w:val="000000"/>
          <w:lang w:bidi="ar-SA"/>
        </w:rPr>
        <w:tab/>
        <w:t>W programie; konkursy dla dzieci . Punktem kulminacyjnym był występ „Faire -  show”.</w:t>
      </w:r>
    </w:p>
    <w:p w:rsidR="009F3A31" w:rsidRDefault="009F3A31">
      <w:pPr>
        <w:pStyle w:val="Domy5blnie"/>
        <w:rPr>
          <w:b/>
          <w:color w:val="000000"/>
          <w:lang w:bidi="ar-SA"/>
        </w:rPr>
      </w:pPr>
    </w:p>
    <w:p w:rsidR="009F3A31" w:rsidRDefault="009F3A31">
      <w:pPr>
        <w:pStyle w:val="Domy5blnie"/>
      </w:pPr>
      <w:r>
        <w:rPr>
          <w:b/>
          <w:color w:val="000000"/>
          <w:lang w:bidi="ar-SA"/>
        </w:rPr>
        <w:t>09.09.2012 -  (</w:t>
      </w:r>
      <w:r>
        <w:rPr>
          <w:b/>
          <w:color w:val="008000"/>
          <w:lang w:bidi="ar-SA"/>
        </w:rPr>
        <w:t>Łochowo)</w:t>
      </w:r>
      <w:r>
        <w:rPr>
          <w:b/>
          <w:color w:val="000000"/>
          <w:lang w:bidi="ar-SA"/>
        </w:rPr>
        <w:t xml:space="preserve"> „Spotkanie integracyjne seniorów”  </w:t>
      </w:r>
    </w:p>
    <w:p w:rsidR="009F3A31" w:rsidRDefault="009F3A31" w:rsidP="00386D46">
      <w:pPr>
        <w:pStyle w:val="Domy5blnie"/>
        <w:ind w:firstLine="720"/>
      </w:pPr>
      <w:r>
        <w:rPr>
          <w:color w:val="000000"/>
          <w:lang w:bidi="ar-SA"/>
        </w:rPr>
        <w:t xml:space="preserve">Spotkanie seniorów w Gminnym Centrum Kultury w Łochowie. Gospodarzem w wieczoru był klub Seniora „Razem Raźniej” z Łochowa. Gośćmi spotkania był wójt gminy Białe Błota Katarzyna Kirstein – Piotrowska oraz miejscowi radni. </w:t>
      </w:r>
    </w:p>
    <w:p w:rsidR="009F3A31" w:rsidRDefault="009F3A31">
      <w:pPr>
        <w:pStyle w:val="Domy5blnie"/>
      </w:pPr>
      <w:r>
        <w:rPr>
          <w:color w:val="000000"/>
          <w:lang w:bidi="ar-SA"/>
        </w:rPr>
        <w:t xml:space="preserve"> </w:t>
      </w:r>
      <w:r>
        <w:rPr>
          <w:color w:val="000000"/>
          <w:lang w:bidi="ar-SA"/>
        </w:rPr>
        <w:tab/>
        <w:t>W programie artystycznym wystąpiła grupa teatralna „Gwarancja” w przedstawieniu „Magnetyzm serca”.</w:t>
      </w:r>
    </w:p>
    <w:p w:rsidR="009F3A31" w:rsidRDefault="009F3A31">
      <w:pPr>
        <w:pStyle w:val="Domy5blnie"/>
      </w:pPr>
      <w:r>
        <w:rPr>
          <w:color w:val="000000"/>
          <w:lang w:bidi="ar-SA"/>
        </w:rPr>
        <w:tab/>
        <w:t xml:space="preserve"> Po spektaklu goście mogli zobaczyć występ zespołu folklorystycznego „Łochowianie”. W repertuarze pieśni biesiadne i ludowe. </w:t>
      </w:r>
    </w:p>
    <w:p w:rsidR="009F3A31" w:rsidRDefault="009F3A31">
      <w:pPr>
        <w:pStyle w:val="Domy5blnie"/>
      </w:pPr>
      <w:r>
        <w:rPr>
          <w:color w:val="000000"/>
          <w:lang w:bidi="ar-SA"/>
        </w:rPr>
        <w:tab/>
        <w:t>Zabawa taneczna na zakończenie.</w:t>
      </w:r>
    </w:p>
    <w:p w:rsidR="009F3A31" w:rsidRDefault="009F3A31">
      <w:pPr>
        <w:pStyle w:val="Domy5blnie"/>
      </w:pPr>
      <w:r>
        <w:rPr>
          <w:color w:val="000000"/>
          <w:lang w:bidi="ar-SA"/>
        </w:rPr>
        <w:t xml:space="preserve"> </w:t>
      </w:r>
    </w:p>
    <w:p w:rsidR="009F3A31" w:rsidRDefault="009F3A31">
      <w:pPr>
        <w:pStyle w:val="Domy5blnie"/>
        <w:rPr>
          <w:color w:val="000000"/>
          <w:lang w:bidi="ar-SA"/>
        </w:rPr>
      </w:pPr>
    </w:p>
    <w:p w:rsidR="009F3A31" w:rsidRDefault="009F3A31">
      <w:pPr>
        <w:pStyle w:val="Domy5blnie"/>
        <w:ind w:left="360" w:hanging="360"/>
      </w:pPr>
      <w:r>
        <w:rPr>
          <w:b/>
          <w:color w:val="000000"/>
          <w:lang w:bidi="ar-SA"/>
        </w:rPr>
        <w:t xml:space="preserve"> </w:t>
      </w:r>
    </w:p>
    <w:p w:rsidR="009F3A31" w:rsidRDefault="009F3A31">
      <w:pPr>
        <w:pStyle w:val="Domy5blnie"/>
        <w:ind w:left="360" w:hanging="360"/>
      </w:pPr>
      <w:r>
        <w:rPr>
          <w:b/>
          <w:color w:val="000000"/>
          <w:lang w:bidi="ar-SA"/>
        </w:rPr>
        <w:t xml:space="preserve">14.09. 2012 r.  – </w:t>
      </w:r>
      <w:r>
        <w:rPr>
          <w:b/>
          <w:color w:val="008000"/>
          <w:lang w:bidi="ar-SA"/>
        </w:rPr>
        <w:t>(Białe Błota)</w:t>
      </w:r>
      <w:r>
        <w:rPr>
          <w:b/>
          <w:color w:val="000000"/>
          <w:lang w:bidi="ar-SA"/>
        </w:rPr>
        <w:t xml:space="preserve"> „Pożegnanie lata w stylu Counry”</w:t>
      </w:r>
    </w:p>
    <w:p w:rsidR="009F3A31" w:rsidRDefault="009F3A31" w:rsidP="00386D46">
      <w:pPr>
        <w:pStyle w:val="Domy5blnie"/>
        <w:ind w:firstLine="360"/>
      </w:pPr>
      <w:r>
        <w:rPr>
          <w:color w:val="000000"/>
          <w:lang w:bidi="ar-SA"/>
        </w:rPr>
        <w:t xml:space="preserve">Impreza zorganizowana na zakończenie lata w gminie Białe Błota w stylu country. W programie wystąpił zespół „Archandia” oraz „Drink Bar” , toruńska formacja. Dodatkowym elementem imprezy był makijaż dla dzieci oraz gry i zabawy przeprowadzone przez panią Anię Nowakowską.  </w:t>
      </w:r>
    </w:p>
    <w:p w:rsidR="009F3A31" w:rsidRDefault="009F3A31">
      <w:pPr>
        <w:pStyle w:val="Domy5blnie"/>
      </w:pPr>
      <w:bookmarkStart w:id="0" w:name="__DdeLink__4413_914486127"/>
      <w:bookmarkEnd w:id="0"/>
      <w:r>
        <w:rPr>
          <w:color w:val="000000"/>
          <w:lang w:bidi="ar-SA"/>
        </w:rPr>
        <w:t xml:space="preserve">Ilość osób – 100 </w:t>
      </w:r>
    </w:p>
    <w:p w:rsidR="009F3A31" w:rsidRDefault="009F3A31">
      <w:pPr>
        <w:pStyle w:val="Domy5blnie"/>
        <w:rPr>
          <w:b/>
          <w:color w:val="000000"/>
          <w:lang w:bidi="ar-SA"/>
        </w:rPr>
      </w:pPr>
    </w:p>
    <w:p w:rsidR="009F3A31" w:rsidRDefault="009F3A31">
      <w:pPr>
        <w:pStyle w:val="Domy5blnie"/>
        <w:rPr>
          <w:color w:val="000000"/>
          <w:lang w:bidi="ar-SA"/>
        </w:rPr>
      </w:pPr>
    </w:p>
    <w:p w:rsidR="009F3A31" w:rsidRDefault="009F3A31">
      <w:pPr>
        <w:pStyle w:val="Domy5blnie"/>
      </w:pPr>
      <w:r>
        <w:rPr>
          <w:b/>
          <w:color w:val="000000"/>
          <w:lang w:bidi="ar-SA"/>
        </w:rPr>
        <w:t xml:space="preserve">15.09.2012 r. </w:t>
      </w:r>
      <w:r>
        <w:rPr>
          <w:b/>
          <w:color w:val="008000"/>
          <w:lang w:bidi="ar-SA"/>
        </w:rPr>
        <w:t>(Przyłęki) ”</w:t>
      </w:r>
      <w:r>
        <w:rPr>
          <w:b/>
          <w:color w:val="000000"/>
          <w:lang w:bidi="ar-SA"/>
        </w:rPr>
        <w:t xml:space="preserve">Dzień Latawca” </w:t>
      </w:r>
    </w:p>
    <w:p w:rsidR="009F3A31" w:rsidRDefault="009F3A31">
      <w:pPr>
        <w:pStyle w:val="Domy5blnie"/>
      </w:pPr>
      <w:r>
        <w:rPr>
          <w:color w:val="000000"/>
          <w:lang w:bidi="ar-SA"/>
        </w:rPr>
        <w:t xml:space="preserve"> </w:t>
      </w:r>
      <w:r>
        <w:tab/>
      </w:r>
      <w:r>
        <w:rPr>
          <w:color w:val="000000"/>
          <w:lang w:bidi="ar-SA"/>
        </w:rPr>
        <w:t xml:space="preserve">Gminny Dzień Latawca zorganizowany przez Szkołę Podstawową w Przyłękach. Wiodącym akcentem były zawody latawcowe,  w których udział wzięły wszystkie szkoły w gminie. </w:t>
      </w:r>
    </w:p>
    <w:p w:rsidR="009F3A31" w:rsidRDefault="009F3A31">
      <w:pPr>
        <w:pStyle w:val="Domy5blnie"/>
      </w:pPr>
      <w:r>
        <w:rPr>
          <w:color w:val="000000"/>
          <w:lang w:bidi="ar-SA"/>
        </w:rPr>
        <w:tab/>
        <w:t xml:space="preserve">Integracyjną częścią spotkania było ognisko, oraz zabawa taneczna przy  zespole „TOM – SAX” z Bydgoszczy. </w:t>
      </w:r>
    </w:p>
    <w:p w:rsidR="009F3A31" w:rsidRDefault="009F3A31">
      <w:pPr>
        <w:pStyle w:val="Domy5blnie"/>
        <w:rPr>
          <w:color w:val="000000"/>
          <w:lang w:bidi="ar-SA"/>
        </w:rPr>
      </w:pPr>
    </w:p>
    <w:p w:rsidR="009F3A31" w:rsidRDefault="009F3A31">
      <w:pPr>
        <w:pStyle w:val="Domy5blnie"/>
      </w:pPr>
      <w:r>
        <w:rPr>
          <w:color w:val="000000"/>
          <w:lang w:bidi="ar-SA"/>
        </w:rPr>
        <w:t xml:space="preserve">Ilość osób – 100 </w:t>
      </w:r>
    </w:p>
    <w:p w:rsidR="009F3A31" w:rsidRDefault="009F3A31">
      <w:pPr>
        <w:pStyle w:val="Domy5blnie"/>
        <w:rPr>
          <w:color w:val="000000"/>
        </w:rPr>
      </w:pPr>
    </w:p>
    <w:p w:rsidR="009F3A31" w:rsidRDefault="009F3A31">
      <w:pPr>
        <w:pStyle w:val="Domy5blnie"/>
      </w:pPr>
      <w:r>
        <w:rPr>
          <w:b/>
          <w:color w:val="000000"/>
        </w:rPr>
        <w:t xml:space="preserve">16.09.2012 – </w:t>
      </w:r>
      <w:r>
        <w:rPr>
          <w:b/>
          <w:color w:val="008000"/>
        </w:rPr>
        <w:t>( Łochowo)</w:t>
      </w:r>
      <w:r>
        <w:rPr>
          <w:b/>
          <w:color w:val="000000"/>
        </w:rPr>
        <w:t xml:space="preserve"> Wycieczka seniorów</w:t>
      </w:r>
    </w:p>
    <w:p w:rsidR="009F3A31" w:rsidRPr="00271515" w:rsidRDefault="009F3A31" w:rsidP="00386D46">
      <w:pPr>
        <w:pStyle w:val="Domy5blnie"/>
        <w:ind w:firstLine="720"/>
        <w:rPr>
          <w:color w:val="000000"/>
        </w:rPr>
      </w:pPr>
      <w:r w:rsidRPr="00271515">
        <w:rPr>
          <w:color w:val="000000"/>
        </w:rPr>
        <w:t xml:space="preserve">Wycieczka zorganizowana przez Klub Seniora „Razem Raźniej” nad polskie wybrzeże.  Celem wyjazdu było pobudzenie do aktywności fizycznej, psychicznej oraz społecznej członków klubu. </w:t>
      </w:r>
    </w:p>
    <w:p w:rsidR="009F3A31" w:rsidRDefault="009F3A31">
      <w:pPr>
        <w:pStyle w:val="Domy5blnie"/>
        <w:rPr>
          <w:color w:val="000000"/>
        </w:rPr>
      </w:pPr>
    </w:p>
    <w:p w:rsidR="009F3A31" w:rsidRDefault="009F3A31">
      <w:pPr>
        <w:pStyle w:val="Domy5blnie"/>
      </w:pPr>
      <w:r>
        <w:rPr>
          <w:b/>
          <w:color w:val="000000"/>
        </w:rPr>
        <w:t xml:space="preserve">22.09.2012 - </w:t>
      </w:r>
      <w:r>
        <w:rPr>
          <w:b/>
          <w:color w:val="008000"/>
        </w:rPr>
        <w:t>(Łochowo)</w:t>
      </w:r>
      <w:r>
        <w:rPr>
          <w:b/>
          <w:color w:val="000000"/>
        </w:rPr>
        <w:t xml:space="preserve"> „Battle at Łochowo” </w:t>
      </w:r>
    </w:p>
    <w:p w:rsidR="009F3A31" w:rsidRDefault="009F3A31">
      <w:pPr>
        <w:pStyle w:val="Domy5blnie"/>
        <w:rPr>
          <w:color w:val="000000"/>
        </w:rPr>
      </w:pPr>
    </w:p>
    <w:p w:rsidR="009F3A31" w:rsidRDefault="009F3A31" w:rsidP="00386D46">
      <w:pPr>
        <w:pStyle w:val="Domy5blnie"/>
        <w:ind w:firstLine="720"/>
      </w:pPr>
      <w:r>
        <w:rPr>
          <w:color w:val="000000"/>
        </w:rPr>
        <w:t xml:space="preserve">III edycja zawodów deskorolkowych pn „Battle at Lochowo”w GCK w Łochowie. </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lang w:bidi="ar-SA"/>
        </w:rPr>
        <w:t xml:space="preserve">29.09. 2012 r. - </w:t>
      </w:r>
      <w:r>
        <w:rPr>
          <w:b/>
          <w:color w:val="008000"/>
          <w:lang w:bidi="ar-SA"/>
        </w:rPr>
        <w:t>(Zielonka)</w:t>
      </w:r>
      <w:r>
        <w:rPr>
          <w:b/>
          <w:color w:val="000000"/>
          <w:lang w:bidi="ar-SA"/>
        </w:rPr>
        <w:t xml:space="preserve"> „Wycieczka do Kwidzynia”</w:t>
      </w:r>
    </w:p>
    <w:p w:rsidR="009F3A31" w:rsidRDefault="009F3A31" w:rsidP="00386D46">
      <w:pPr>
        <w:pStyle w:val="Domy5blnie"/>
        <w:ind w:firstLine="720"/>
      </w:pPr>
      <w:r>
        <w:rPr>
          <w:color w:val="000000"/>
          <w:lang w:bidi="ar-SA"/>
        </w:rPr>
        <w:t xml:space="preserve">Wycieczka ufundowana zorganizowana przez sołectwo Zielonka . Zwiedzanie kościołów i starego miasta. </w:t>
      </w:r>
    </w:p>
    <w:p w:rsidR="009F3A31" w:rsidRDefault="009F3A31">
      <w:pPr>
        <w:pStyle w:val="Domy5blnie"/>
        <w:rPr>
          <w:b/>
          <w:color w:val="000000"/>
        </w:rPr>
      </w:pPr>
    </w:p>
    <w:p w:rsidR="009F3A31" w:rsidRDefault="009F3A31">
      <w:pPr>
        <w:pStyle w:val="Domy5blnie"/>
        <w:rPr>
          <w:color w:val="000000"/>
          <w:lang w:bidi="ar-SA"/>
        </w:rPr>
      </w:pPr>
    </w:p>
    <w:p w:rsidR="009F3A31" w:rsidRDefault="009F3A31">
      <w:pPr>
        <w:pStyle w:val="Domy5blnie"/>
      </w:pPr>
      <w:r>
        <w:rPr>
          <w:b/>
          <w:color w:val="000000"/>
          <w:lang w:bidi="ar-SA"/>
        </w:rPr>
        <w:t xml:space="preserve">22.09.2012 r. - </w:t>
      </w:r>
      <w:r>
        <w:rPr>
          <w:b/>
          <w:color w:val="008000"/>
          <w:lang w:bidi="ar-SA"/>
        </w:rPr>
        <w:t>(Białe Błota)</w:t>
      </w:r>
      <w:r>
        <w:rPr>
          <w:b/>
          <w:color w:val="000000"/>
          <w:lang w:bidi="ar-SA"/>
        </w:rPr>
        <w:t xml:space="preserve">„Eliminacje do Konkursu o Pióro Jana Brzechwy Brzechwy” </w:t>
      </w:r>
    </w:p>
    <w:p w:rsidR="009F3A31" w:rsidRDefault="009F3A31" w:rsidP="00386D46">
      <w:pPr>
        <w:pStyle w:val="Domy5blnie"/>
        <w:ind w:firstLine="720"/>
      </w:pPr>
      <w:r>
        <w:rPr>
          <w:color w:val="000000"/>
          <w:lang w:bidi="ar-SA"/>
        </w:rPr>
        <w:t xml:space="preserve">Eliminacje do konkursu recytatorskiego „O pióro Jana Brzechwy między klasami szkoły podstawowej  w Białych Błotach. </w:t>
      </w:r>
    </w:p>
    <w:p w:rsidR="009F3A31" w:rsidRDefault="009F3A31">
      <w:pPr>
        <w:pStyle w:val="Domy5blnie"/>
        <w:rPr>
          <w:color w:val="000000"/>
        </w:rPr>
      </w:pPr>
    </w:p>
    <w:p w:rsidR="009F3A31" w:rsidRDefault="009F3A31">
      <w:pPr>
        <w:pStyle w:val="Domy5blnie"/>
      </w:pPr>
      <w:r>
        <w:rPr>
          <w:b/>
          <w:color w:val="000000"/>
          <w:lang w:bidi="ar-SA"/>
        </w:rPr>
        <w:t>Wyniki:</w:t>
      </w:r>
    </w:p>
    <w:p w:rsidR="009F3A31" w:rsidRDefault="009F3A31">
      <w:pPr>
        <w:pStyle w:val="Domy5blnie"/>
        <w:rPr>
          <w:color w:val="000000"/>
        </w:rPr>
      </w:pPr>
    </w:p>
    <w:p w:rsidR="009F3A31" w:rsidRDefault="009F3A31">
      <w:pPr>
        <w:pStyle w:val="Domy5blnie"/>
      </w:pPr>
      <w:r>
        <w:rPr>
          <w:b/>
          <w:color w:val="000000"/>
        </w:rPr>
        <w:t xml:space="preserve">Klasa  1 - </w:t>
      </w:r>
      <w:r>
        <w:rPr>
          <w:color w:val="000000"/>
        </w:rPr>
        <w:t>Zuzanna Załęgowska</w:t>
      </w:r>
    </w:p>
    <w:p w:rsidR="009F3A31" w:rsidRDefault="009F3A31">
      <w:pPr>
        <w:pStyle w:val="Domy5blnie"/>
      </w:pPr>
      <w:r>
        <w:rPr>
          <w:b/>
          <w:color w:val="000000"/>
        </w:rPr>
        <w:t>Klasa II -</w:t>
      </w:r>
      <w:r>
        <w:rPr>
          <w:color w:val="000000"/>
        </w:rPr>
        <w:t xml:space="preserve"> Sergiusz Bagnerowski</w:t>
      </w:r>
    </w:p>
    <w:p w:rsidR="009F3A31" w:rsidRDefault="009F3A31">
      <w:pPr>
        <w:pStyle w:val="Domy5blnie"/>
      </w:pPr>
      <w:r>
        <w:rPr>
          <w:b/>
          <w:color w:val="000000"/>
          <w:lang w:bidi="ar-SA"/>
        </w:rPr>
        <w:t>Klasa   III</w:t>
      </w:r>
      <w:r>
        <w:rPr>
          <w:color w:val="000000"/>
          <w:lang w:bidi="ar-SA"/>
        </w:rPr>
        <w:t xml:space="preserve"> - Maria Owedyk </w:t>
      </w:r>
    </w:p>
    <w:p w:rsidR="009F3A31" w:rsidRDefault="009F3A31">
      <w:pPr>
        <w:pStyle w:val="Domy5blnie"/>
        <w:rPr>
          <w:color w:val="000000"/>
        </w:rPr>
      </w:pP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rPr>
          <w:b/>
          <w:color w:val="000000"/>
          <w:lang w:bidi="ar-SA"/>
        </w:rPr>
      </w:pPr>
    </w:p>
    <w:p w:rsidR="009F3A31" w:rsidRDefault="009F3A31">
      <w:pPr>
        <w:pStyle w:val="Domy5blnie"/>
      </w:pPr>
      <w:r>
        <w:rPr>
          <w:b/>
          <w:color w:val="000000"/>
          <w:lang w:bidi="ar-SA"/>
        </w:rPr>
        <w:t>27.09.2012 r. - (</w:t>
      </w:r>
      <w:r>
        <w:rPr>
          <w:b/>
          <w:color w:val="008000"/>
          <w:lang w:bidi="ar-SA"/>
        </w:rPr>
        <w:t>Białe Błota)</w:t>
      </w:r>
      <w:r>
        <w:rPr>
          <w:b/>
          <w:color w:val="000000"/>
          <w:lang w:bidi="ar-SA"/>
        </w:rPr>
        <w:t xml:space="preserve"> „Spotkanie UTW”</w:t>
      </w:r>
    </w:p>
    <w:p w:rsidR="009F3A31" w:rsidRDefault="009F3A31" w:rsidP="00386D46">
      <w:pPr>
        <w:pStyle w:val="Domy5blnie"/>
        <w:ind w:firstLine="720"/>
      </w:pPr>
      <w:r>
        <w:rPr>
          <w:color w:val="000000"/>
          <w:lang w:bidi="ar-SA"/>
        </w:rPr>
        <w:t>Spotkanie informacyjne dla słuchaczy UTW w celu zapoznania ich z nowym programem. Wypełnienie ankiet oraz zapoznanie się z rocznym programem UTW.</w:t>
      </w:r>
    </w:p>
    <w:p w:rsidR="009F3A31" w:rsidRDefault="009F3A31">
      <w:pPr>
        <w:pStyle w:val="Domy5blnie"/>
        <w:rPr>
          <w:color w:val="000000"/>
          <w:lang w:bidi="ar-SA"/>
        </w:rPr>
      </w:pPr>
    </w:p>
    <w:p w:rsidR="009F3A31" w:rsidRDefault="009F3A31">
      <w:pPr>
        <w:pStyle w:val="Domy5blnie"/>
      </w:pPr>
      <w:r>
        <w:rPr>
          <w:b/>
          <w:color w:val="000000"/>
          <w:lang w:bidi="ar-SA"/>
        </w:rPr>
        <w:t xml:space="preserve">29.09.2012 r.– </w:t>
      </w:r>
      <w:r>
        <w:rPr>
          <w:b/>
          <w:color w:val="008000"/>
          <w:lang w:bidi="ar-SA"/>
        </w:rPr>
        <w:t>( Łochowo)</w:t>
      </w:r>
      <w:r>
        <w:rPr>
          <w:b/>
          <w:color w:val="000000"/>
          <w:lang w:bidi="ar-SA"/>
        </w:rPr>
        <w:t xml:space="preserve"> - „Festiwal Folkloru i Pieśni Biesiadnej”</w:t>
      </w:r>
    </w:p>
    <w:p w:rsidR="009F3A31" w:rsidRDefault="009F3A31" w:rsidP="00386D46">
      <w:pPr>
        <w:pStyle w:val="Domy5blnie"/>
        <w:ind w:firstLine="720"/>
      </w:pPr>
      <w:r>
        <w:rPr>
          <w:color w:val="000000"/>
          <w:lang w:bidi="ar-SA"/>
        </w:rPr>
        <w:t xml:space="preserve">Występ zespołu”  Łochowianie” na festiwalu zorganizowanym przez S.P. W Samsiecznie.  </w:t>
      </w:r>
    </w:p>
    <w:p w:rsidR="009F3A31" w:rsidRDefault="009F3A31">
      <w:pPr>
        <w:pStyle w:val="Domy5blnie"/>
        <w:rPr>
          <w:color w:val="000000"/>
          <w:lang w:bidi="ar-SA"/>
        </w:rPr>
      </w:pPr>
    </w:p>
    <w:p w:rsidR="009F3A31" w:rsidRDefault="009F3A31">
      <w:pPr>
        <w:pStyle w:val="Domy5blnie"/>
      </w:pPr>
      <w:r>
        <w:rPr>
          <w:b/>
          <w:color w:val="000000"/>
          <w:lang w:bidi="ar-SA"/>
        </w:rPr>
        <w:t xml:space="preserve">20.10.2012 r. </w:t>
      </w:r>
      <w:r>
        <w:rPr>
          <w:b/>
          <w:color w:val="008000"/>
          <w:lang w:bidi="ar-SA"/>
        </w:rPr>
        <w:t>(Białe Błota)</w:t>
      </w:r>
      <w:r>
        <w:rPr>
          <w:b/>
          <w:color w:val="000000"/>
          <w:lang w:bidi="ar-SA"/>
        </w:rPr>
        <w:t xml:space="preserve"> „Wycieczka sołtysów” </w:t>
      </w:r>
    </w:p>
    <w:p w:rsidR="009F3A31" w:rsidRDefault="009F3A31" w:rsidP="00386D46">
      <w:pPr>
        <w:pStyle w:val="Domy5blnie"/>
        <w:ind w:firstLine="720"/>
      </w:pPr>
      <w:r>
        <w:rPr>
          <w:color w:val="000000"/>
          <w:lang w:bidi="ar-SA"/>
        </w:rPr>
        <w:t>Wycieczka sołtysów do Chełmna, Radzynia i Świecia zorganizowana przez Urząd Gminy Białe Błota przy wsparciu GCK.</w:t>
      </w:r>
    </w:p>
    <w:p w:rsidR="009F3A31" w:rsidRDefault="009F3A31">
      <w:pPr>
        <w:pStyle w:val="Domy5blnie"/>
      </w:pPr>
      <w:r>
        <w:rPr>
          <w:color w:val="000000"/>
          <w:lang w:bidi="ar-SA"/>
        </w:rPr>
        <w:tab/>
        <w:t xml:space="preserve">Głównym celem wycieczki było zwiedzanie gotyckich warowni i zamków. </w:t>
      </w:r>
    </w:p>
    <w:p w:rsidR="009F3A31" w:rsidRDefault="009F3A31">
      <w:pPr>
        <w:pStyle w:val="Domy5blnie"/>
      </w:pPr>
      <w:r>
        <w:rPr>
          <w:color w:val="000000"/>
          <w:lang w:bidi="ar-SA"/>
        </w:rPr>
        <w:t xml:space="preserve">   </w:t>
      </w:r>
    </w:p>
    <w:p w:rsidR="009F3A31" w:rsidRDefault="009F3A31">
      <w:pPr>
        <w:pStyle w:val="Domy5blnie"/>
      </w:pPr>
      <w:r>
        <w:rPr>
          <w:b/>
          <w:color w:val="000000"/>
          <w:lang w:bidi="ar-SA"/>
        </w:rPr>
        <w:t>13.10.2012 r. - (</w:t>
      </w:r>
      <w:r>
        <w:rPr>
          <w:b/>
          <w:color w:val="008000"/>
          <w:lang w:bidi="ar-SA"/>
        </w:rPr>
        <w:t>Białe Błota)</w:t>
      </w:r>
      <w:r>
        <w:rPr>
          <w:b/>
          <w:color w:val="000000"/>
          <w:lang w:bidi="ar-SA"/>
        </w:rPr>
        <w:t xml:space="preserve"> „Dzień Seniora”</w:t>
      </w:r>
    </w:p>
    <w:p w:rsidR="009F3A31" w:rsidRDefault="009F3A31" w:rsidP="00386D46">
      <w:pPr>
        <w:pStyle w:val="Domy5blnie"/>
        <w:ind w:firstLine="720"/>
      </w:pPr>
      <w:r>
        <w:rPr>
          <w:color w:val="000000"/>
          <w:lang w:bidi="ar-SA"/>
        </w:rPr>
        <w:t>Uroczyste obchody z okazji „Dnia Seniora” w gminie Białe Błota. Prezentacja kół Seniora: Murowianki, Lisiczki, Razem Raźniej, Moc Serc, Osiedlanki, Stowarzyszenie Emerytów i Rencistów ” .</w:t>
      </w:r>
    </w:p>
    <w:p w:rsidR="009F3A31" w:rsidRDefault="009F3A31">
      <w:pPr>
        <w:pStyle w:val="Domy5blnie"/>
      </w:pPr>
      <w:r>
        <w:rPr>
          <w:color w:val="000000"/>
          <w:lang w:bidi="ar-SA"/>
        </w:rPr>
        <w:t xml:space="preserve">Występy artystyczne każdej z grup seniora. </w:t>
      </w:r>
    </w:p>
    <w:p w:rsidR="009F3A31" w:rsidRDefault="009F3A31">
      <w:pPr>
        <w:pStyle w:val="Domy5blnie"/>
      </w:pPr>
      <w:r>
        <w:rPr>
          <w:color w:val="000000"/>
          <w:lang w:bidi="ar-SA"/>
        </w:rPr>
        <w:tab/>
        <w:t xml:space="preserve">Wręczenie prezentów dla kół seniora. Wyróżnienie medalem wójta gminy Białe Błota, małżeństwa Sabiny i Stefana Lorenc z Zielonki. </w:t>
      </w:r>
    </w:p>
    <w:p w:rsidR="009F3A31" w:rsidRDefault="009F3A31">
      <w:pPr>
        <w:pStyle w:val="Domy5blnie"/>
      </w:pPr>
      <w:r>
        <w:rPr>
          <w:color w:val="000000"/>
          <w:lang w:bidi="ar-SA"/>
        </w:rPr>
        <w:tab/>
        <w:t>Impreza taneczna przy zespole „TOM – SAX” z Bydgoszczy.</w:t>
      </w:r>
    </w:p>
    <w:p w:rsidR="009F3A31" w:rsidRDefault="009F3A31">
      <w:pPr>
        <w:pStyle w:val="Domy5blnie"/>
        <w:rPr>
          <w:b/>
          <w:color w:val="000000"/>
        </w:rPr>
      </w:pPr>
    </w:p>
    <w:p w:rsidR="009F3A31" w:rsidRDefault="009F3A31">
      <w:pPr>
        <w:pStyle w:val="Domy5blnie"/>
      </w:pPr>
      <w:r>
        <w:rPr>
          <w:b/>
          <w:color w:val="000000"/>
        </w:rPr>
        <w:t>1</w:t>
      </w:r>
      <w:r>
        <w:rPr>
          <w:b/>
          <w:color w:val="000000"/>
          <w:lang w:bidi="ar-SA"/>
        </w:rPr>
        <w:t xml:space="preserve">7.10.2012r . - </w:t>
      </w:r>
      <w:r>
        <w:rPr>
          <w:b/>
          <w:color w:val="008000"/>
          <w:lang w:bidi="ar-SA"/>
        </w:rPr>
        <w:t>( Białe Błota)</w:t>
      </w:r>
      <w:r>
        <w:rPr>
          <w:b/>
          <w:color w:val="000000"/>
          <w:lang w:bidi="ar-SA"/>
        </w:rPr>
        <w:t xml:space="preserve"> „XX Wojewódzki Finał Turnieju Recytatorskiego „O Pióro Jana Brzechwy”.</w:t>
      </w:r>
    </w:p>
    <w:p w:rsidR="009F3A31" w:rsidRDefault="009F3A31" w:rsidP="00386D46">
      <w:pPr>
        <w:pStyle w:val="Domy5blnie"/>
        <w:ind w:firstLine="720"/>
      </w:pPr>
      <w:r>
        <w:rPr>
          <w:color w:val="000000"/>
          <w:lang w:bidi="ar-SA"/>
        </w:rPr>
        <w:t xml:space="preserve">Wojewódzki przegląd konkursu recytatorskiego. Konkurs współfinansowany przez Starostwo Powiatowe w Bydgoszczy. W konkursie wzięli udział uczestnicy z Mogilna, Tucholi, Inowrocławia, Koronowa i gminy Białe Błota. </w:t>
      </w:r>
    </w:p>
    <w:p w:rsidR="009F3A31" w:rsidRDefault="009F3A31">
      <w:pPr>
        <w:pStyle w:val="Domy5blnie"/>
      </w:pPr>
      <w:r>
        <w:rPr>
          <w:color w:val="000000"/>
          <w:lang w:bidi="ar-SA"/>
        </w:rPr>
        <w:tab/>
        <w:t xml:space="preserve">Na zakończenie goście wysłuchali występy grup teatralnej „Gwarancja” w spektaklu „Ptasie plotki”. Jury w składzie; Józefina Szałańska, Barbara Sobotka przyznali. Nagrody i wyróżnienia. </w:t>
      </w:r>
    </w:p>
    <w:p w:rsidR="009F3A31" w:rsidRDefault="009F3A31">
      <w:pPr>
        <w:pStyle w:val="Domy5blnie"/>
        <w:rPr>
          <w:b/>
          <w:color w:val="000000"/>
          <w:u w:val="single" w:color="000000"/>
        </w:rPr>
      </w:pPr>
    </w:p>
    <w:p w:rsidR="009F3A31" w:rsidRDefault="009F3A31">
      <w:pPr>
        <w:pStyle w:val="Domy5blnie"/>
      </w:pPr>
      <w:r>
        <w:rPr>
          <w:b/>
          <w:color w:val="000000"/>
          <w:u w:val="single" w:color="000000"/>
        </w:rPr>
        <w:t xml:space="preserve">Wyniki: </w:t>
      </w:r>
    </w:p>
    <w:p w:rsidR="009F3A31" w:rsidRDefault="009F3A31">
      <w:pPr>
        <w:pStyle w:val="Domy5blnie"/>
      </w:pPr>
      <w:r>
        <w:rPr>
          <w:b/>
          <w:color w:val="000000"/>
        </w:rPr>
        <w:t>(kategoria klasy I)</w:t>
      </w:r>
    </w:p>
    <w:p w:rsidR="009F3A31" w:rsidRDefault="009F3A31">
      <w:pPr>
        <w:pStyle w:val="Domy5blnie"/>
      </w:pPr>
      <w:r>
        <w:rPr>
          <w:b/>
          <w:color w:val="000000"/>
        </w:rPr>
        <w:t xml:space="preserve">I miejsce – </w:t>
      </w:r>
      <w:r>
        <w:rPr>
          <w:color w:val="000000"/>
        </w:rPr>
        <w:t xml:space="preserve">Piotr Giełażyn, </w:t>
      </w:r>
      <w:r>
        <w:rPr>
          <w:b/>
          <w:color w:val="000000"/>
        </w:rPr>
        <w:t>II miejsce</w:t>
      </w:r>
      <w:r>
        <w:rPr>
          <w:color w:val="000000"/>
        </w:rPr>
        <w:t xml:space="preserve"> - Sergiusz Fares, </w:t>
      </w:r>
      <w:r>
        <w:rPr>
          <w:b/>
          <w:color w:val="000000"/>
        </w:rPr>
        <w:t xml:space="preserve">III miejsce </w:t>
      </w:r>
      <w:r>
        <w:rPr>
          <w:color w:val="000000"/>
        </w:rPr>
        <w:t>- Laura Karwat</w:t>
      </w:r>
    </w:p>
    <w:p w:rsidR="009F3A31" w:rsidRDefault="009F3A31">
      <w:pPr>
        <w:pStyle w:val="Domy5blnie"/>
      </w:pPr>
      <w:r>
        <w:rPr>
          <w:b/>
          <w:color w:val="000000"/>
        </w:rPr>
        <w:t>wyróżnienie</w:t>
      </w:r>
      <w:r>
        <w:rPr>
          <w:color w:val="000000"/>
        </w:rPr>
        <w:t xml:space="preserve"> – Sergiusz Bagnerowski</w:t>
      </w:r>
    </w:p>
    <w:p w:rsidR="009F3A31" w:rsidRDefault="009F3A31">
      <w:pPr>
        <w:pStyle w:val="Domy5blnie"/>
        <w:rPr>
          <w:b/>
          <w:color w:val="000000"/>
        </w:rPr>
      </w:pPr>
    </w:p>
    <w:p w:rsidR="009F3A31" w:rsidRDefault="009F3A31">
      <w:pPr>
        <w:pStyle w:val="Domy5blnie"/>
      </w:pPr>
      <w:r>
        <w:rPr>
          <w:b/>
          <w:color w:val="000000"/>
        </w:rPr>
        <w:t>(kategoria klasa II)</w:t>
      </w:r>
    </w:p>
    <w:p w:rsidR="009F3A31" w:rsidRDefault="009F3A31">
      <w:pPr>
        <w:pStyle w:val="Domy5blnie"/>
      </w:pPr>
      <w:r>
        <w:rPr>
          <w:b/>
          <w:color w:val="000000"/>
        </w:rPr>
        <w:t xml:space="preserve">I miejsce - </w:t>
      </w:r>
      <w:r>
        <w:rPr>
          <w:color w:val="000000"/>
        </w:rPr>
        <w:t>Maria Owedyk</w:t>
      </w:r>
    </w:p>
    <w:p w:rsidR="009F3A31" w:rsidRDefault="009F3A31">
      <w:pPr>
        <w:pStyle w:val="Domy5blnie"/>
      </w:pPr>
      <w:r>
        <w:rPr>
          <w:b/>
          <w:color w:val="000000"/>
        </w:rPr>
        <w:t>wyróżnienie</w:t>
      </w:r>
    </w:p>
    <w:p w:rsidR="009F3A31" w:rsidRDefault="009F3A31">
      <w:pPr>
        <w:pStyle w:val="Domy5blnie"/>
      </w:pPr>
      <w:r>
        <w:rPr>
          <w:color w:val="000000"/>
        </w:rPr>
        <w:t xml:space="preserve">Agata Bielińska, Przemysław Skorzewski, Błażej Cieślewicz </w:t>
      </w:r>
    </w:p>
    <w:p w:rsidR="009F3A31" w:rsidRDefault="009F3A31">
      <w:pPr>
        <w:pStyle w:val="Domy5blnie"/>
        <w:rPr>
          <w:b/>
          <w:color w:val="000000"/>
        </w:rPr>
      </w:pPr>
    </w:p>
    <w:p w:rsidR="009F3A31" w:rsidRDefault="009F3A31">
      <w:pPr>
        <w:pStyle w:val="Domy5blnie"/>
      </w:pPr>
      <w:r>
        <w:rPr>
          <w:b/>
          <w:color w:val="000000"/>
        </w:rPr>
        <w:t>(kategoria klasa III)</w:t>
      </w:r>
    </w:p>
    <w:p w:rsidR="009F3A31" w:rsidRDefault="009F3A31">
      <w:pPr>
        <w:pStyle w:val="Domy5blnie"/>
      </w:pPr>
      <w:r>
        <w:rPr>
          <w:b/>
          <w:color w:val="000000"/>
        </w:rPr>
        <w:t>I miejsce</w:t>
      </w:r>
      <w:r>
        <w:rPr>
          <w:color w:val="000000"/>
        </w:rPr>
        <w:t xml:space="preserve"> - Jakub Zaremba, II miejsce (egzekwo) -  Aleksandra Myka, Jagoda Jasińska  </w:t>
      </w:r>
    </w:p>
    <w:p w:rsidR="009F3A31" w:rsidRDefault="009F3A31">
      <w:pPr>
        <w:pStyle w:val="Domy5blnie"/>
      </w:pPr>
      <w:r>
        <w:rPr>
          <w:b/>
          <w:color w:val="000000"/>
        </w:rPr>
        <w:t xml:space="preserve">II miejsce </w:t>
      </w:r>
      <w:r>
        <w:rPr>
          <w:color w:val="000000"/>
        </w:rPr>
        <w:t>- Amelia Nitka</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19.10.2012r.(</w:t>
      </w:r>
      <w:r>
        <w:rPr>
          <w:b/>
          <w:color w:val="008000"/>
        </w:rPr>
        <w:t xml:space="preserve"> Łochowo) </w:t>
      </w:r>
      <w:r>
        <w:rPr>
          <w:b/>
          <w:color w:val="000000"/>
        </w:rPr>
        <w:t xml:space="preserve"> „XXX - lecie Łochowian”</w:t>
      </w:r>
    </w:p>
    <w:p w:rsidR="009F3A31" w:rsidRDefault="009F3A31">
      <w:pPr>
        <w:pStyle w:val="Domy5blnie"/>
        <w:rPr>
          <w:color w:val="000000"/>
        </w:rPr>
      </w:pPr>
    </w:p>
    <w:p w:rsidR="009F3A31" w:rsidRDefault="009F3A31">
      <w:pPr>
        <w:pStyle w:val="Domy5blnie"/>
      </w:pPr>
      <w:r>
        <w:rPr>
          <w:color w:val="000000"/>
        </w:rPr>
        <w:tab/>
        <w:t xml:space="preserve">Impreza współfinansowana przez Starostwo Powiatowe w Bydgoszczy zorganizowane przez Klub Seniora „Razem Raźniej” w Łochowie. </w:t>
      </w:r>
    </w:p>
    <w:p w:rsidR="009F3A31" w:rsidRDefault="009F3A31">
      <w:pPr>
        <w:pStyle w:val="Domy5blnie"/>
      </w:pPr>
      <w:r>
        <w:rPr>
          <w:color w:val="000000"/>
        </w:rPr>
        <w:t xml:space="preserve">Przedsięwzięcie w ramach zadania publicznego pn „Muzyka Pokoleń”. </w:t>
      </w:r>
    </w:p>
    <w:p w:rsidR="009F3A31" w:rsidRDefault="009F3A31">
      <w:pPr>
        <w:pStyle w:val="Domy5blnie"/>
      </w:pPr>
      <w:r>
        <w:rPr>
          <w:color w:val="000000"/>
        </w:rPr>
        <w:tab/>
        <w:t xml:space="preserve">Występy zaprzyjaźnionych zespołów „Wrzos”, ze Stowarzyszeniem Gminna rada w Siecienku, Frechowne Sznupki z Samsieczna. Występ Kabaretu 60+ i klubu Seniora Razem Raźniej z Łochowa. </w:t>
      </w:r>
    </w:p>
    <w:p w:rsidR="009F3A31" w:rsidRDefault="009F3A31">
      <w:pPr>
        <w:pStyle w:val="Domy5blnie"/>
        <w:rPr>
          <w:b/>
          <w:color w:val="000000"/>
        </w:rPr>
      </w:pPr>
    </w:p>
    <w:p w:rsidR="009F3A31" w:rsidRDefault="009F3A31">
      <w:pPr>
        <w:pStyle w:val="Domy5blnie"/>
      </w:pPr>
      <w:r>
        <w:rPr>
          <w:b/>
          <w:color w:val="000000"/>
        </w:rPr>
        <w:t>27.10 2012 r. -</w:t>
      </w:r>
      <w:r>
        <w:rPr>
          <w:b/>
          <w:color w:val="008000"/>
        </w:rPr>
        <w:t xml:space="preserve">( Łochowo) </w:t>
      </w:r>
      <w:r>
        <w:rPr>
          <w:b/>
          <w:color w:val="000000"/>
        </w:rPr>
        <w:t>„Łochowska Jesień Chóralna”</w:t>
      </w:r>
    </w:p>
    <w:p w:rsidR="009F3A31" w:rsidRDefault="009F3A31">
      <w:pPr>
        <w:pStyle w:val="Domy5blnie"/>
      </w:pPr>
      <w:r>
        <w:rPr>
          <w:color w:val="000000"/>
        </w:rPr>
        <w:tab/>
      </w:r>
    </w:p>
    <w:p w:rsidR="009F3A31" w:rsidRDefault="009F3A31">
      <w:pPr>
        <w:pStyle w:val="Domy5blnie"/>
      </w:pPr>
      <w:r>
        <w:rPr>
          <w:color w:val="000000"/>
        </w:rPr>
        <w:tab/>
        <w:t xml:space="preserve">Organizatorem przedsięwzięcia było Gminne Centrum Kultury w  oraz proboszcz Łochowskiej Parafii. Pomysłodawczynią koncertu była Hanna Ż{{łkoś. </w:t>
      </w:r>
    </w:p>
    <w:p w:rsidR="009F3A31" w:rsidRDefault="009F3A31">
      <w:pPr>
        <w:pStyle w:val="Domy5blnie"/>
      </w:pPr>
      <w:r>
        <w:rPr>
          <w:color w:val="000000"/>
        </w:rPr>
        <w:tab/>
        <w:t>W programie zaprezentowano koncert chórów w kościele p.w św. Kazimierza.</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rPr>
          <w:b/>
          <w:color w:val="000000"/>
        </w:rPr>
      </w:pPr>
    </w:p>
    <w:p w:rsidR="009F3A31" w:rsidRDefault="009F3A31">
      <w:pPr>
        <w:pStyle w:val="Domy5blnie"/>
      </w:pPr>
      <w:r>
        <w:rPr>
          <w:b/>
          <w:color w:val="000000"/>
        </w:rPr>
        <w:t xml:space="preserve">07.11.2012 – </w:t>
      </w:r>
      <w:r>
        <w:rPr>
          <w:b/>
          <w:color w:val="008000"/>
        </w:rPr>
        <w:t>( Łochowo) „</w:t>
      </w:r>
      <w:r>
        <w:rPr>
          <w:b/>
          <w:color w:val="000000"/>
        </w:rPr>
        <w:t>Wieczór Poezji”</w:t>
      </w:r>
    </w:p>
    <w:p w:rsidR="009F3A31" w:rsidRDefault="009F3A31">
      <w:pPr>
        <w:pStyle w:val="Domy5blnie"/>
        <w:rPr>
          <w:b/>
          <w:color w:val="000000"/>
        </w:rPr>
      </w:pPr>
    </w:p>
    <w:p w:rsidR="009F3A31" w:rsidRDefault="009F3A31">
      <w:pPr>
        <w:pStyle w:val="Domy5blnie"/>
      </w:pPr>
      <w:r>
        <w:rPr>
          <w:b/>
          <w:color w:val="000000"/>
        </w:rPr>
        <w:tab/>
      </w:r>
      <w:r>
        <w:rPr>
          <w:color w:val="000000"/>
        </w:rPr>
        <w:t>Impreza zorganizowana w ramach projektu Muzyka Pokoleń współfinansowana przez Starostwo Powiatowe Bydgoszczy.</w:t>
      </w:r>
    </w:p>
    <w:p w:rsidR="009F3A31" w:rsidRDefault="009F3A31">
      <w:pPr>
        <w:pStyle w:val="Domy5blnie"/>
      </w:pPr>
      <w:r>
        <w:rPr>
          <w:color w:val="000000"/>
        </w:rPr>
        <w:tab/>
        <w:t xml:space="preserve">Do repertuaru poezji dołączono pieśni patriotyczne. Zapoznanie się gości z twórczością Marianny Sikory oraz innych poetów. </w:t>
      </w:r>
    </w:p>
    <w:p w:rsidR="009F3A31" w:rsidRDefault="009F3A31">
      <w:pPr>
        <w:pStyle w:val="Domy5blnie"/>
        <w:rPr>
          <w:b/>
          <w:color w:val="000000"/>
        </w:rPr>
      </w:pPr>
    </w:p>
    <w:p w:rsidR="009F3A31" w:rsidRDefault="009F3A31">
      <w:pPr>
        <w:pStyle w:val="Domy5blnie"/>
        <w:rPr>
          <w:b/>
          <w:color w:val="000000"/>
        </w:rPr>
      </w:pPr>
    </w:p>
    <w:p w:rsidR="009F3A31" w:rsidRDefault="009F3A31">
      <w:pPr>
        <w:pStyle w:val="Domy5blnie"/>
      </w:pPr>
      <w:r>
        <w:rPr>
          <w:b/>
          <w:color w:val="000000"/>
        </w:rPr>
        <w:t xml:space="preserve">10.11.2012 r. </w:t>
      </w:r>
      <w:r>
        <w:rPr>
          <w:b/>
          <w:color w:val="008000"/>
        </w:rPr>
        <w:t>( Białe Błota)</w:t>
      </w:r>
      <w:r>
        <w:rPr>
          <w:b/>
          <w:color w:val="000000"/>
        </w:rPr>
        <w:t xml:space="preserve"> „Mini - Maraton - Zumba”</w:t>
      </w:r>
    </w:p>
    <w:p w:rsidR="009F3A31" w:rsidRDefault="009F3A31">
      <w:pPr>
        <w:pStyle w:val="Domy5blnie"/>
        <w:rPr>
          <w:b/>
          <w:color w:val="000000"/>
        </w:rPr>
      </w:pPr>
    </w:p>
    <w:p w:rsidR="009F3A31" w:rsidRDefault="009F3A31">
      <w:pPr>
        <w:pStyle w:val="Domy5blnie"/>
      </w:pPr>
      <w:r>
        <w:rPr>
          <w:b/>
          <w:color w:val="000000"/>
        </w:rPr>
        <w:tab/>
      </w:r>
      <w:r>
        <w:rPr>
          <w:color w:val="000000"/>
        </w:rPr>
        <w:t>Integracyjne spotkanie uczestników zajęć tanecznych zorganizowanych przez panią Magdalenę Wiśniewską na auli gimnazjum w Białych Błotach. Omówienie programu zajęć tanecznych „Zumby”.</w:t>
      </w: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 xml:space="preserve">11.11.2012r  - </w:t>
      </w:r>
      <w:r>
        <w:rPr>
          <w:b/>
          <w:color w:val="008000"/>
        </w:rPr>
        <w:t>(Białe Błota)</w:t>
      </w:r>
      <w:r>
        <w:rPr>
          <w:b/>
          <w:color w:val="000000"/>
        </w:rPr>
        <w:t xml:space="preserve"> „Święto Niepodległości – 11 listopada” </w:t>
      </w:r>
    </w:p>
    <w:p w:rsidR="009F3A31" w:rsidRDefault="009F3A31">
      <w:pPr>
        <w:pStyle w:val="Domy5blnie"/>
        <w:rPr>
          <w:b/>
          <w:color w:val="000000"/>
        </w:rPr>
      </w:pPr>
    </w:p>
    <w:p w:rsidR="009F3A31" w:rsidRDefault="009F3A31">
      <w:pPr>
        <w:pStyle w:val="Domy5blnie"/>
      </w:pPr>
      <w:r>
        <w:rPr>
          <w:b/>
          <w:color w:val="000000"/>
        </w:rPr>
        <w:tab/>
      </w:r>
      <w:r>
        <w:rPr>
          <w:color w:val="000000"/>
        </w:rPr>
        <w:t xml:space="preserve">Uroczyste złożenie kwiatów i zapalenie znicza przez władze i mieszkańców gminy Białe Błota oraz uczestników VI Bydgoskiego Rowerowego Rajdu Niepodległości. </w:t>
      </w:r>
    </w:p>
    <w:p w:rsidR="009F3A31" w:rsidRDefault="009F3A31">
      <w:pPr>
        <w:pStyle w:val="Domy5blnie"/>
      </w:pPr>
      <w:r>
        <w:rPr>
          <w:color w:val="000000"/>
        </w:rPr>
        <w:tab/>
        <w:t xml:space="preserve">Msza św w intencji Ojczyzny oraz poczęstunek w auli GCK. </w:t>
      </w:r>
    </w:p>
    <w:p w:rsidR="009F3A31" w:rsidRDefault="009F3A31">
      <w:pPr>
        <w:pStyle w:val="Domy5blnie"/>
      </w:pPr>
      <w:r>
        <w:rPr>
          <w:color w:val="000000"/>
        </w:rPr>
        <w:t xml:space="preserve">Na zakończenie zaprezentowano program artystyczny. </w:t>
      </w:r>
    </w:p>
    <w:p w:rsidR="009F3A31" w:rsidRDefault="009F3A31">
      <w:pPr>
        <w:pStyle w:val="Domy5blnie"/>
        <w:rPr>
          <w:b/>
          <w:color w:val="000000"/>
        </w:rPr>
      </w:pPr>
    </w:p>
    <w:p w:rsidR="009F3A31" w:rsidRDefault="009F3A31">
      <w:pPr>
        <w:pStyle w:val="Domy5blnie"/>
        <w:rPr>
          <w:b/>
          <w:color w:val="000000"/>
        </w:rPr>
      </w:pPr>
    </w:p>
    <w:p w:rsidR="009F3A31" w:rsidRDefault="009F3A31">
      <w:pPr>
        <w:pStyle w:val="Domy5blnie"/>
      </w:pPr>
      <w:r>
        <w:rPr>
          <w:b/>
          <w:color w:val="000000"/>
        </w:rPr>
        <w:t xml:space="preserve">13.11.2012 r. - </w:t>
      </w:r>
      <w:r>
        <w:rPr>
          <w:b/>
          <w:color w:val="008000"/>
        </w:rPr>
        <w:t>(Białe Błota) „</w:t>
      </w:r>
      <w:r>
        <w:rPr>
          <w:b/>
          <w:color w:val="000000"/>
        </w:rPr>
        <w:t>Jubileusz Chóru „Cantare” – 13 -lecie”.</w:t>
      </w:r>
    </w:p>
    <w:p w:rsidR="009F3A31" w:rsidRDefault="009F3A31">
      <w:pPr>
        <w:pStyle w:val="Domy5blnie"/>
        <w:rPr>
          <w:color w:val="000000"/>
        </w:rPr>
      </w:pPr>
    </w:p>
    <w:p w:rsidR="009F3A31" w:rsidRDefault="009F3A31">
      <w:pPr>
        <w:pStyle w:val="Domy5blnie"/>
      </w:pPr>
      <w:r>
        <w:rPr>
          <w:color w:val="000000"/>
        </w:rPr>
        <w:tab/>
        <w:t xml:space="preserve">Uroczyste spotkanie członków chóru „Cantare” z  GCK z Białych Błot oraz zaproszonych gości.  Gratulacje i życzenia złożone przez przedstawicieli rady gminy Białe Błota. </w:t>
      </w:r>
    </w:p>
    <w:p w:rsidR="009F3A31" w:rsidRDefault="009F3A31">
      <w:pPr>
        <w:pStyle w:val="Domy5blnie"/>
        <w:rPr>
          <w:b/>
          <w:color w:val="000000"/>
        </w:rPr>
      </w:pPr>
    </w:p>
    <w:p w:rsidR="009F3A31" w:rsidRDefault="009F3A31">
      <w:pPr>
        <w:pStyle w:val="Domy5blnie"/>
        <w:rPr>
          <w:color w:val="000000"/>
        </w:rPr>
      </w:pPr>
    </w:p>
    <w:p w:rsidR="009F3A31" w:rsidRDefault="009F3A31">
      <w:pPr>
        <w:pStyle w:val="Domy5blnie"/>
        <w:rPr>
          <w:color w:val="000000"/>
        </w:rPr>
      </w:pPr>
    </w:p>
    <w:p w:rsidR="009F3A31" w:rsidRDefault="009F3A31">
      <w:pPr>
        <w:pStyle w:val="Domy5blnie"/>
      </w:pPr>
      <w:r>
        <w:rPr>
          <w:b/>
          <w:color w:val="000000"/>
        </w:rPr>
        <w:t>22.11.2012 r.– (</w:t>
      </w:r>
      <w:r>
        <w:rPr>
          <w:b/>
          <w:color w:val="008000"/>
        </w:rPr>
        <w:t>Łochowo)</w:t>
      </w:r>
      <w:r>
        <w:rPr>
          <w:b/>
          <w:color w:val="000000"/>
        </w:rPr>
        <w:t xml:space="preserve"> „Andrzejki” </w:t>
      </w:r>
    </w:p>
    <w:p w:rsidR="009F3A31" w:rsidRDefault="009F3A31" w:rsidP="00386D46">
      <w:pPr>
        <w:pStyle w:val="Domy5blnie"/>
        <w:ind w:firstLine="720"/>
      </w:pPr>
      <w:r>
        <w:rPr>
          <w:color w:val="000000"/>
        </w:rPr>
        <w:t>Zabawa Andrzejkowa w Łochowicach zorganizowana przez Klub Seniora „Razem raźniej”. W programie; wróżby, konkursy oraz tańce.</w:t>
      </w:r>
    </w:p>
    <w:p w:rsidR="009F3A31" w:rsidRDefault="009F3A31">
      <w:pPr>
        <w:pStyle w:val="Domy5blnie"/>
        <w:rPr>
          <w:color w:val="000000"/>
        </w:rPr>
      </w:pPr>
    </w:p>
    <w:p w:rsidR="009F3A31" w:rsidRDefault="009F3A31">
      <w:pPr>
        <w:pStyle w:val="Domy5blnie"/>
      </w:pPr>
      <w:r>
        <w:rPr>
          <w:b/>
          <w:color w:val="000000"/>
        </w:rPr>
        <w:t>26.11 1012r. -</w:t>
      </w:r>
      <w:r>
        <w:rPr>
          <w:b/>
          <w:color w:val="008000"/>
        </w:rPr>
        <w:t>(Łochowo)</w:t>
      </w:r>
      <w:r>
        <w:rPr>
          <w:b/>
          <w:color w:val="000000"/>
        </w:rPr>
        <w:t xml:space="preserve"> - „Maska dla najmłodszych”</w:t>
      </w:r>
    </w:p>
    <w:p w:rsidR="009F3A31" w:rsidRDefault="009F3A31" w:rsidP="00386D46">
      <w:pPr>
        <w:pStyle w:val="Domy5blnie"/>
        <w:ind w:firstLine="720"/>
      </w:pPr>
      <w:r>
        <w:rPr>
          <w:color w:val="000000"/>
        </w:rPr>
        <w:t xml:space="preserve">Występ teatru Maska w Krakowa w przedstawieniu pn „Magiczna Księga” czarodziejki „Arielki” dla dzieci z przedszkola  „Tęczowe Przedszkole”. </w:t>
      </w:r>
    </w:p>
    <w:p w:rsidR="009F3A31" w:rsidRPr="00A04C22" w:rsidRDefault="009F3A31">
      <w:pPr>
        <w:pStyle w:val="Domy5blnie"/>
        <w:rPr>
          <w:b/>
        </w:rPr>
      </w:pPr>
      <w:r w:rsidRPr="00A04C22">
        <w:rPr>
          <w:b/>
          <w:color w:val="000000"/>
        </w:rPr>
        <w:t>Ilość osób - 50</w:t>
      </w:r>
    </w:p>
    <w:p w:rsidR="009F3A31" w:rsidRDefault="009F3A31">
      <w:pPr>
        <w:pStyle w:val="Domy5blnie"/>
        <w:rPr>
          <w:b/>
          <w:color w:val="000000"/>
        </w:rPr>
      </w:pPr>
    </w:p>
    <w:p w:rsidR="009F3A31" w:rsidRDefault="009F3A31">
      <w:pPr>
        <w:pStyle w:val="Domy5blnie"/>
      </w:pPr>
      <w:r>
        <w:rPr>
          <w:b/>
          <w:color w:val="000000"/>
        </w:rPr>
        <w:t xml:space="preserve">15.12.2012 r. </w:t>
      </w:r>
      <w:r>
        <w:rPr>
          <w:b/>
          <w:color w:val="008000"/>
        </w:rPr>
        <w:t xml:space="preserve">(Białe Błota) </w:t>
      </w:r>
      <w:r>
        <w:rPr>
          <w:b/>
          <w:color w:val="000000"/>
        </w:rPr>
        <w:t xml:space="preserve"> „Dziki Styl Kids”</w:t>
      </w:r>
    </w:p>
    <w:p w:rsidR="009F3A31" w:rsidRDefault="009F3A31" w:rsidP="00386D46">
      <w:pPr>
        <w:pStyle w:val="Domy5blnie"/>
        <w:ind w:firstLine="720"/>
      </w:pPr>
      <w:r>
        <w:rPr>
          <w:color w:val="000000"/>
        </w:rPr>
        <w:t xml:space="preserve">Pierwszy dziecięcy spektakl taneczny pt „Kolory wyobraźni” w Białych Błotach. Projekt realizowany przez Gminę Białe Błota przy  współpracy GCK w Białych Błotach. </w:t>
      </w:r>
    </w:p>
    <w:p w:rsidR="009F3A31" w:rsidRDefault="009F3A31">
      <w:pPr>
        <w:pStyle w:val="Domy5blnie"/>
        <w:rPr>
          <w:b/>
          <w:color w:val="000000"/>
        </w:rPr>
      </w:pPr>
    </w:p>
    <w:p w:rsidR="009F3A31" w:rsidRDefault="009F3A31">
      <w:pPr>
        <w:pStyle w:val="Domy5blnie"/>
      </w:pPr>
      <w:r>
        <w:rPr>
          <w:color w:val="000000"/>
        </w:rPr>
        <w:t>Choreografia: Wioleta Fiuk. Patryk Gacki</w:t>
      </w:r>
    </w:p>
    <w:p w:rsidR="009F3A31" w:rsidRDefault="009F3A31">
      <w:pPr>
        <w:pStyle w:val="Domy5blnie"/>
      </w:pPr>
      <w:r>
        <w:rPr>
          <w:color w:val="000000"/>
        </w:rPr>
        <w:t>Koordynacja praca artystyczna; Andrzej Kieroński</w:t>
      </w:r>
    </w:p>
    <w:p w:rsidR="009F3A31" w:rsidRDefault="009F3A31">
      <w:pPr>
        <w:pStyle w:val="Domy5blnie"/>
      </w:pPr>
      <w:r>
        <w:rPr>
          <w:color w:val="000000"/>
        </w:rPr>
        <w:t>Asystenci; Natalia Lipka, Edyta Fiuk</w:t>
      </w:r>
    </w:p>
    <w:p w:rsidR="009F3A31" w:rsidRDefault="009F3A31">
      <w:pPr>
        <w:pStyle w:val="Domy5blnie"/>
      </w:pPr>
      <w:r>
        <w:rPr>
          <w:color w:val="000000"/>
        </w:rPr>
        <w:t xml:space="preserve">Wizualizacja: Andrzej Rajkowski  </w:t>
      </w:r>
    </w:p>
    <w:p w:rsidR="009F3A31" w:rsidRPr="00A04C22" w:rsidRDefault="009F3A31">
      <w:pPr>
        <w:pStyle w:val="Domy5blnie"/>
        <w:rPr>
          <w:b/>
        </w:rPr>
      </w:pPr>
      <w:r w:rsidRPr="00A04C22">
        <w:rPr>
          <w:b/>
          <w:color w:val="000000"/>
        </w:rPr>
        <w:t xml:space="preserve">Ilość osób - 200 </w:t>
      </w:r>
    </w:p>
    <w:p w:rsidR="009F3A31" w:rsidRDefault="009F3A31">
      <w:pPr>
        <w:pStyle w:val="Domy5blnie"/>
      </w:pPr>
      <w:r>
        <w:rPr>
          <w:b/>
          <w:color w:val="000000"/>
        </w:rPr>
        <w:t xml:space="preserve"> </w:t>
      </w:r>
    </w:p>
    <w:p w:rsidR="009F3A31" w:rsidRDefault="009F3A31">
      <w:pPr>
        <w:pStyle w:val="Domy5blnie"/>
      </w:pPr>
      <w:r>
        <w:rPr>
          <w:b/>
          <w:color w:val="000000"/>
        </w:rPr>
        <w:t>18.12. 2012 r.(</w:t>
      </w:r>
      <w:r>
        <w:rPr>
          <w:b/>
          <w:color w:val="008000"/>
        </w:rPr>
        <w:t>Białe Błota)</w:t>
      </w:r>
      <w:r>
        <w:rPr>
          <w:b/>
          <w:color w:val="000000"/>
        </w:rPr>
        <w:t xml:space="preserve"> „Wigilia Gminna”</w:t>
      </w:r>
    </w:p>
    <w:p w:rsidR="009F3A31" w:rsidRDefault="009F3A31" w:rsidP="00386D46">
      <w:pPr>
        <w:pStyle w:val="Domy5blnie"/>
        <w:ind w:firstLine="720"/>
      </w:pPr>
      <w:r>
        <w:rPr>
          <w:color w:val="000000"/>
        </w:rPr>
        <w:t>Uroczystość zorganizowana przez Urząd Gminy Białe Błota. Zaproszeni goście; to przedstawiciele szkół, przedszkoli, : koła seniora z gminy Białe Błota, radni, przedstawiciele szkół, przedszkoli i Gminnego Centrum Kultury.</w:t>
      </w:r>
    </w:p>
    <w:p w:rsidR="009F3A31" w:rsidRDefault="009F3A31">
      <w:pPr>
        <w:pStyle w:val="Domy5blnie"/>
      </w:pPr>
      <w:r>
        <w:rPr>
          <w:color w:val="000000"/>
        </w:rPr>
        <w:tab/>
        <w:t xml:space="preserve">Podczas części artystycznej wystawiono sztukę Herody w wykonaniu zespołu "Gwarancja", zespół z Murowańca Umus Pectus oraz koncert chóru „Cantare”. </w:t>
      </w:r>
    </w:p>
    <w:p w:rsidR="009F3A31" w:rsidRPr="00A04C22" w:rsidRDefault="009F3A31">
      <w:pPr>
        <w:pStyle w:val="Domy5blnie"/>
        <w:rPr>
          <w:b/>
        </w:rPr>
      </w:pPr>
      <w:r>
        <w:rPr>
          <w:color w:val="000000"/>
        </w:rPr>
        <w:t xml:space="preserve"> </w:t>
      </w:r>
      <w:r w:rsidRPr="00A04C22">
        <w:rPr>
          <w:b/>
          <w:color w:val="000000"/>
        </w:rPr>
        <w:t xml:space="preserve">Ilość osób -  200 </w:t>
      </w:r>
    </w:p>
    <w:p w:rsidR="009F3A31" w:rsidRDefault="009F3A31">
      <w:pPr>
        <w:pStyle w:val="Domy5blnie"/>
        <w:rPr>
          <w:b/>
          <w:color w:val="000000"/>
        </w:rPr>
      </w:pPr>
    </w:p>
    <w:p w:rsidR="009F3A31" w:rsidRDefault="009F3A31">
      <w:pPr>
        <w:pStyle w:val="Domy5blnie"/>
        <w:rPr>
          <w:b/>
          <w:color w:val="000000"/>
        </w:rPr>
      </w:pPr>
    </w:p>
    <w:p w:rsidR="009F3A31" w:rsidRDefault="009F3A31">
      <w:pPr>
        <w:pStyle w:val="Domy5blnie"/>
      </w:pPr>
      <w:r>
        <w:rPr>
          <w:b/>
          <w:color w:val="000000"/>
        </w:rPr>
        <w:t xml:space="preserve">20.12.2012 r. </w:t>
      </w:r>
      <w:r>
        <w:rPr>
          <w:b/>
          <w:color w:val="008000"/>
        </w:rPr>
        <w:t>(Białe Błota)</w:t>
      </w:r>
      <w:r>
        <w:rPr>
          <w:b/>
          <w:color w:val="000000"/>
        </w:rPr>
        <w:t xml:space="preserve"> „Wigilijne Muzykowanie”</w:t>
      </w:r>
    </w:p>
    <w:p w:rsidR="009F3A31" w:rsidRDefault="009F3A31" w:rsidP="00386D46">
      <w:pPr>
        <w:pStyle w:val="Domy5blnie"/>
        <w:ind w:firstLine="720"/>
      </w:pPr>
      <w:r>
        <w:rPr>
          <w:color w:val="000000"/>
        </w:rPr>
        <w:t xml:space="preserve">Przegląd twórczości najmłodszych. Koncert wigilijny przygotowany przez instruktora Małgorzatę Ziółkowską dla rodziców swoich podopiecznych. Wspólny poczęstunek.  </w:t>
      </w:r>
    </w:p>
    <w:p w:rsidR="009F3A31" w:rsidRDefault="009F3A31">
      <w:pPr>
        <w:pStyle w:val="Domy5blnie"/>
      </w:pPr>
      <w:r>
        <w:rPr>
          <w:b/>
          <w:color w:val="000000"/>
          <w:lang w:bidi="ar-SA"/>
        </w:rPr>
        <w:t>Ilość osób – 50</w:t>
      </w:r>
    </w:p>
    <w:p w:rsidR="009F3A31" w:rsidRDefault="009F3A31" w:rsidP="00A80398">
      <w:pPr>
        <w:pStyle w:val="Domy5blnie"/>
        <w:rPr>
          <w:color w:val="000000"/>
        </w:rPr>
      </w:pPr>
    </w:p>
    <w:p w:rsidR="009F3A31" w:rsidRDefault="009F3A31">
      <w:pPr>
        <w:pStyle w:val="Domy5blnie"/>
        <w:rPr>
          <w:b/>
          <w:color w:val="000000"/>
        </w:rPr>
      </w:pPr>
    </w:p>
    <w:p w:rsidR="009F3A31" w:rsidRDefault="009F3A31">
      <w:pPr>
        <w:pStyle w:val="Domy5blnie"/>
        <w:rPr>
          <w:b/>
          <w:color w:val="000000"/>
        </w:rPr>
      </w:pPr>
    </w:p>
    <w:p w:rsidR="009F3A31" w:rsidRDefault="009F3A31">
      <w:pPr>
        <w:pStyle w:val="Domy5blnie"/>
        <w:rPr>
          <w:b/>
          <w:color w:val="000000"/>
        </w:rPr>
      </w:pPr>
    </w:p>
    <w:p w:rsidR="009F3A31" w:rsidRPr="00E5655C" w:rsidRDefault="009F3A31" w:rsidP="008C22F3">
      <w:pPr>
        <w:pStyle w:val="NormalWeb"/>
        <w:spacing w:after="0"/>
      </w:pPr>
    </w:p>
    <w:p w:rsidR="009F3A31" w:rsidRPr="005A5336" w:rsidRDefault="009F3A31" w:rsidP="008C22F3">
      <w:pPr>
        <w:rPr>
          <w:rFonts w:ascii="Times New Roman" w:hAnsi="Times New Roman"/>
          <w:sz w:val="24"/>
          <w:szCs w:val="24"/>
        </w:rPr>
      </w:pPr>
      <w:r>
        <w:tab/>
      </w:r>
      <w:r>
        <w:tab/>
      </w:r>
      <w:r>
        <w:tab/>
      </w:r>
      <w:r>
        <w:tab/>
      </w:r>
      <w:r>
        <w:tab/>
      </w:r>
      <w:r>
        <w:tab/>
      </w:r>
      <w:r>
        <w:tab/>
      </w:r>
      <w:r>
        <w:tab/>
      </w:r>
      <w:r w:rsidRPr="005A5336">
        <w:rPr>
          <w:rFonts w:ascii="Times New Roman" w:hAnsi="Times New Roman"/>
          <w:sz w:val="24"/>
          <w:szCs w:val="24"/>
        </w:rPr>
        <w:t>Wójt Gminy</w:t>
      </w:r>
    </w:p>
    <w:p w:rsidR="009F3A31" w:rsidRPr="005A5336" w:rsidRDefault="009F3A31" w:rsidP="008C22F3">
      <w:pPr>
        <w:rPr>
          <w:rFonts w:ascii="Times New Roman" w:hAnsi="Times New Roman"/>
          <w:sz w:val="24"/>
          <w:szCs w:val="24"/>
        </w:rPr>
      </w:pPr>
    </w:p>
    <w:p w:rsidR="009F3A31" w:rsidRPr="005A5336" w:rsidRDefault="009F3A31" w:rsidP="008C22F3">
      <w:pPr>
        <w:rPr>
          <w:rFonts w:ascii="Times New Roman" w:hAnsi="Times New Roman"/>
          <w:sz w:val="24"/>
          <w:szCs w:val="24"/>
        </w:rPr>
      </w:pPr>
      <w:r w:rsidRPr="005A5336">
        <w:rPr>
          <w:rFonts w:ascii="Times New Roman" w:hAnsi="Times New Roman"/>
          <w:sz w:val="24"/>
          <w:szCs w:val="24"/>
        </w:rPr>
        <w:tab/>
      </w:r>
      <w:r w:rsidRPr="005A5336">
        <w:rPr>
          <w:rFonts w:ascii="Times New Roman" w:hAnsi="Times New Roman"/>
          <w:sz w:val="24"/>
          <w:szCs w:val="24"/>
        </w:rPr>
        <w:tab/>
      </w:r>
      <w:r w:rsidRPr="005A5336">
        <w:rPr>
          <w:rFonts w:ascii="Times New Roman" w:hAnsi="Times New Roman"/>
          <w:sz w:val="24"/>
          <w:szCs w:val="24"/>
        </w:rPr>
        <w:tab/>
      </w:r>
      <w:r w:rsidRPr="005A5336">
        <w:rPr>
          <w:rFonts w:ascii="Times New Roman" w:hAnsi="Times New Roman"/>
          <w:sz w:val="24"/>
          <w:szCs w:val="24"/>
        </w:rPr>
        <w:tab/>
      </w:r>
      <w:r w:rsidRPr="005A5336">
        <w:rPr>
          <w:rFonts w:ascii="Times New Roman" w:hAnsi="Times New Roman"/>
          <w:sz w:val="24"/>
          <w:szCs w:val="24"/>
        </w:rPr>
        <w:tab/>
      </w:r>
      <w:r w:rsidRPr="005A5336">
        <w:rPr>
          <w:rFonts w:ascii="Times New Roman" w:hAnsi="Times New Roman"/>
          <w:sz w:val="24"/>
          <w:szCs w:val="24"/>
        </w:rPr>
        <w:tab/>
      </w:r>
      <w:r w:rsidRPr="005A5336">
        <w:rPr>
          <w:rFonts w:ascii="Times New Roman" w:hAnsi="Times New Roman"/>
          <w:sz w:val="24"/>
          <w:szCs w:val="24"/>
        </w:rPr>
        <w:tab/>
        <w:t>Katarzyna Kirstein - Piotrowska</w:t>
      </w:r>
    </w:p>
    <w:p w:rsidR="009F3A31" w:rsidRDefault="009F3A31" w:rsidP="00A80398">
      <w:pPr>
        <w:ind w:firstLine="708"/>
      </w:pPr>
    </w:p>
    <w:p w:rsidR="009F3A31" w:rsidRPr="00A80398" w:rsidRDefault="009F3A31" w:rsidP="00A80398">
      <w:pPr>
        <w:ind w:firstLine="708"/>
      </w:pPr>
    </w:p>
    <w:p w:rsidR="009F3A31" w:rsidRDefault="009F3A31">
      <w:pPr>
        <w:pStyle w:val="Domy5blnie"/>
        <w:rPr>
          <w:b/>
          <w:color w:val="000000"/>
        </w:rPr>
      </w:pPr>
    </w:p>
    <w:p w:rsidR="009F3A31" w:rsidRDefault="009F3A31">
      <w:pPr>
        <w:pStyle w:val="Domy5blnie"/>
        <w:jc w:val="right"/>
      </w:pPr>
    </w:p>
    <w:sectPr w:rsidR="009F3A31" w:rsidSect="007B0412">
      <w:footerReference w:type="even" r:id="rId6"/>
      <w:footerReference w:type="default" r:id="rId7"/>
      <w:type w:val="continuous"/>
      <w:pgSz w:w="12240" w:h="15840"/>
      <w:pgMar w:top="1440" w:right="1800" w:bottom="1440" w:left="1800" w:header="708" w:footer="708" w:gutter="0"/>
      <w:pgNumType w:start="167"/>
      <w:cols w:space="708"/>
      <w:formProt w:val="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A31" w:rsidRDefault="009F3A31" w:rsidP="008C22F3">
      <w:pPr>
        <w:spacing w:after="0" w:line="240" w:lineRule="auto"/>
      </w:pPr>
      <w:r>
        <w:separator/>
      </w:r>
    </w:p>
  </w:endnote>
  <w:endnote w:type="continuationSeparator" w:id="0">
    <w:p w:rsidR="009F3A31" w:rsidRDefault="009F3A31" w:rsidP="008C22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31" w:rsidRDefault="009F3A31" w:rsidP="00874E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3A31" w:rsidRDefault="009F3A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A31" w:rsidRDefault="009F3A31" w:rsidP="00874E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177</w:t>
    </w:r>
    <w:r>
      <w:rPr>
        <w:rStyle w:val="PageNumber"/>
      </w:rPr>
      <w:fldChar w:fldCharType="end"/>
    </w:r>
  </w:p>
  <w:p w:rsidR="009F3A31" w:rsidRDefault="009F3A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A31" w:rsidRDefault="009F3A31" w:rsidP="008C22F3">
      <w:pPr>
        <w:spacing w:after="0" w:line="240" w:lineRule="auto"/>
      </w:pPr>
      <w:r>
        <w:separator/>
      </w:r>
    </w:p>
  </w:footnote>
  <w:footnote w:type="continuationSeparator" w:id="0">
    <w:p w:rsidR="009F3A31" w:rsidRDefault="009F3A31" w:rsidP="008C22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75C"/>
    <w:rsid w:val="00014861"/>
    <w:rsid w:val="00017CE0"/>
    <w:rsid w:val="00124292"/>
    <w:rsid w:val="00262593"/>
    <w:rsid w:val="00271515"/>
    <w:rsid w:val="002C326D"/>
    <w:rsid w:val="002C65E7"/>
    <w:rsid w:val="00341221"/>
    <w:rsid w:val="00386D46"/>
    <w:rsid w:val="003A235C"/>
    <w:rsid w:val="003F3D93"/>
    <w:rsid w:val="00403C2E"/>
    <w:rsid w:val="00424B25"/>
    <w:rsid w:val="0045245D"/>
    <w:rsid w:val="00552205"/>
    <w:rsid w:val="00587DEE"/>
    <w:rsid w:val="005A5336"/>
    <w:rsid w:val="007060E5"/>
    <w:rsid w:val="0074214A"/>
    <w:rsid w:val="007910AA"/>
    <w:rsid w:val="007B0412"/>
    <w:rsid w:val="007B375C"/>
    <w:rsid w:val="007F44A2"/>
    <w:rsid w:val="00874E68"/>
    <w:rsid w:val="00885420"/>
    <w:rsid w:val="008C22F3"/>
    <w:rsid w:val="009D61BE"/>
    <w:rsid w:val="009F3A31"/>
    <w:rsid w:val="00A04C22"/>
    <w:rsid w:val="00A20F01"/>
    <w:rsid w:val="00A80398"/>
    <w:rsid w:val="00B05FAC"/>
    <w:rsid w:val="00B660AE"/>
    <w:rsid w:val="00BF141B"/>
    <w:rsid w:val="00D12A10"/>
    <w:rsid w:val="00D62DB1"/>
    <w:rsid w:val="00D957D5"/>
    <w:rsid w:val="00DA0393"/>
    <w:rsid w:val="00E5655C"/>
    <w:rsid w:val="00EF2CA0"/>
    <w:rsid w:val="00FF652F"/>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List" w:locked="1" w:semiHidden="0" w:uiPriority="0" w:unhideWhenUsed="0"/>
    <w:lsdException w:name="Title" w:locked="1" w:semiHidden="0" w:uiPriority="0" w:unhideWhenUsed="0" w:qFormat="1"/>
    <w:lsdException w:name="Signature" w:locked="1" w:semiHidden="0" w:uiPriority="0" w:unhideWhenUsed="0"/>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393"/>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my5blnie">
    <w:name w:val="Domyś5blnie"/>
    <w:uiPriority w:val="99"/>
    <w:rsid w:val="00DA0393"/>
    <w:pPr>
      <w:autoSpaceDE w:val="0"/>
      <w:autoSpaceDN w:val="0"/>
      <w:adjustRightInd w:val="0"/>
    </w:pPr>
    <w:rPr>
      <w:rFonts w:ascii="Times New Roman" w:hAnsi="Times New Roman"/>
      <w:kern w:val="1"/>
      <w:sz w:val="24"/>
      <w:szCs w:val="24"/>
      <w:lang w:bidi="hi-IN"/>
    </w:rPr>
  </w:style>
  <w:style w:type="paragraph" w:customStyle="1" w:styleId="Nag42f3wek">
    <w:name w:val="Nagł42óf3wek"/>
    <w:basedOn w:val="Domy5blnie"/>
    <w:next w:val="Tre5b07tekstu"/>
    <w:uiPriority w:val="99"/>
    <w:rsid w:val="00DA0393"/>
    <w:pPr>
      <w:keepNext/>
      <w:spacing w:before="240" w:after="120"/>
    </w:pPr>
    <w:rPr>
      <w:rFonts w:ascii="Arial" w:cs="Arial"/>
      <w:sz w:val="28"/>
      <w:szCs w:val="28"/>
    </w:rPr>
  </w:style>
  <w:style w:type="paragraph" w:customStyle="1" w:styleId="Tre5b07tekstu">
    <w:name w:val="Treś5bć07 tekstu"/>
    <w:basedOn w:val="Domy5blnie"/>
    <w:uiPriority w:val="99"/>
    <w:rsid w:val="00DA0393"/>
    <w:pPr>
      <w:spacing w:after="120"/>
    </w:pPr>
  </w:style>
  <w:style w:type="paragraph" w:styleId="List">
    <w:name w:val="List"/>
    <w:basedOn w:val="Tre5b07tekstu"/>
    <w:uiPriority w:val="99"/>
    <w:rsid w:val="00DA0393"/>
  </w:style>
  <w:style w:type="paragraph" w:styleId="Signature">
    <w:name w:val="Signature"/>
    <w:basedOn w:val="Domy5blnie"/>
    <w:link w:val="SignatureChar"/>
    <w:uiPriority w:val="99"/>
    <w:rsid w:val="00DA0393"/>
    <w:pPr>
      <w:suppressLineNumbers/>
      <w:spacing w:before="120" w:after="120"/>
    </w:pPr>
    <w:rPr>
      <w:i/>
      <w:iCs/>
    </w:rPr>
  </w:style>
  <w:style w:type="character" w:customStyle="1" w:styleId="SignatureChar">
    <w:name w:val="Signature Char"/>
    <w:basedOn w:val="DefaultParagraphFont"/>
    <w:link w:val="Signature"/>
    <w:uiPriority w:val="99"/>
    <w:semiHidden/>
    <w:locked/>
    <w:rsid w:val="00DA0393"/>
    <w:rPr>
      <w:rFonts w:cs="Times New Roman"/>
    </w:rPr>
  </w:style>
  <w:style w:type="paragraph" w:customStyle="1" w:styleId="Indeks">
    <w:name w:val="Indeks"/>
    <w:basedOn w:val="Domy5blnie"/>
    <w:uiPriority w:val="99"/>
    <w:rsid w:val="00DA0393"/>
    <w:pPr>
      <w:suppressLineNumbers/>
    </w:pPr>
  </w:style>
  <w:style w:type="paragraph" w:customStyle="1" w:styleId="G42f3wka">
    <w:name w:val="Gł42óf3wka"/>
    <w:basedOn w:val="Domy5blnie"/>
    <w:uiPriority w:val="99"/>
    <w:rsid w:val="00DA0393"/>
    <w:pPr>
      <w:keepNext/>
      <w:suppressLineNumbers/>
      <w:tabs>
        <w:tab w:val="center" w:pos="4819"/>
        <w:tab w:val="right" w:pos="9638"/>
      </w:tabs>
      <w:spacing w:before="240" w:after="120"/>
    </w:pPr>
    <w:rPr>
      <w:rFonts w:ascii="Arial" w:cs="Arial"/>
      <w:sz w:val="28"/>
      <w:szCs w:val="28"/>
    </w:rPr>
  </w:style>
  <w:style w:type="paragraph" w:styleId="Caption">
    <w:name w:val="caption"/>
    <w:basedOn w:val="Domy5blnie"/>
    <w:uiPriority w:val="99"/>
    <w:qFormat/>
    <w:rsid w:val="00DA0393"/>
    <w:pPr>
      <w:spacing w:before="120" w:after="120"/>
    </w:pPr>
    <w:rPr>
      <w:i/>
      <w:iCs/>
    </w:rPr>
  </w:style>
  <w:style w:type="paragraph" w:customStyle="1" w:styleId="WW-header">
    <w:name w:val="WW-header"/>
    <w:basedOn w:val="Domy5blnie"/>
    <w:uiPriority w:val="99"/>
    <w:rsid w:val="00DA0393"/>
    <w:pPr>
      <w:keepNext/>
      <w:spacing w:before="240" w:after="120"/>
    </w:pPr>
    <w:rPr>
      <w:rFonts w:ascii="Arial" w:cs="Arial"/>
      <w:sz w:val="28"/>
      <w:szCs w:val="28"/>
    </w:rPr>
  </w:style>
  <w:style w:type="paragraph" w:customStyle="1" w:styleId="WW-caption">
    <w:name w:val="WW-caption"/>
    <w:basedOn w:val="Domy5blnie"/>
    <w:uiPriority w:val="99"/>
    <w:rsid w:val="00DA0393"/>
    <w:pPr>
      <w:spacing w:before="120" w:after="120"/>
    </w:pPr>
    <w:rPr>
      <w:i/>
      <w:iCs/>
    </w:rPr>
  </w:style>
  <w:style w:type="paragraph" w:customStyle="1" w:styleId="WW-Index">
    <w:name w:val="WW-Index"/>
    <w:basedOn w:val="Domy5blnie"/>
    <w:uiPriority w:val="99"/>
    <w:rsid w:val="00DA0393"/>
  </w:style>
  <w:style w:type="paragraph" w:customStyle="1" w:styleId="WW-header1">
    <w:name w:val="WW-header1"/>
    <w:basedOn w:val="Domy5blnie"/>
    <w:uiPriority w:val="99"/>
    <w:rsid w:val="00DA0393"/>
    <w:pPr>
      <w:keepNext/>
      <w:spacing w:before="240" w:after="120"/>
    </w:pPr>
    <w:rPr>
      <w:rFonts w:ascii="Arial" w:cs="Arial"/>
      <w:sz w:val="28"/>
      <w:szCs w:val="28"/>
    </w:rPr>
  </w:style>
  <w:style w:type="paragraph" w:customStyle="1" w:styleId="WW-caption1">
    <w:name w:val="WW-caption1"/>
    <w:basedOn w:val="Domy5blnie"/>
    <w:uiPriority w:val="99"/>
    <w:rsid w:val="00DA0393"/>
    <w:pPr>
      <w:spacing w:before="120" w:after="120"/>
    </w:pPr>
    <w:rPr>
      <w:i/>
      <w:iCs/>
    </w:rPr>
  </w:style>
  <w:style w:type="paragraph" w:customStyle="1" w:styleId="WW-Index1">
    <w:name w:val="WW-Index1"/>
    <w:basedOn w:val="Domy5blnie"/>
    <w:uiPriority w:val="99"/>
    <w:rsid w:val="00DA0393"/>
  </w:style>
  <w:style w:type="paragraph" w:customStyle="1" w:styleId="WW-header11">
    <w:name w:val="WW-header11"/>
    <w:basedOn w:val="Domy5blnie"/>
    <w:uiPriority w:val="99"/>
    <w:rsid w:val="00DA0393"/>
    <w:pPr>
      <w:keepNext/>
      <w:spacing w:before="240" w:after="120"/>
    </w:pPr>
    <w:rPr>
      <w:rFonts w:ascii="Arial" w:cs="Arial"/>
      <w:sz w:val="28"/>
      <w:szCs w:val="28"/>
    </w:rPr>
  </w:style>
  <w:style w:type="paragraph" w:customStyle="1" w:styleId="WW-caption11">
    <w:name w:val="WW-caption11"/>
    <w:basedOn w:val="Domy5blnie"/>
    <w:uiPriority w:val="99"/>
    <w:rsid w:val="00DA0393"/>
    <w:pPr>
      <w:spacing w:before="120" w:after="120"/>
    </w:pPr>
    <w:rPr>
      <w:i/>
      <w:iCs/>
    </w:rPr>
  </w:style>
  <w:style w:type="paragraph" w:customStyle="1" w:styleId="WW-Index11">
    <w:name w:val="WW-Index11"/>
    <w:basedOn w:val="Domy5blnie"/>
    <w:uiPriority w:val="99"/>
    <w:rsid w:val="00DA0393"/>
  </w:style>
  <w:style w:type="paragraph" w:customStyle="1" w:styleId="WW-header111">
    <w:name w:val="WW-header111"/>
    <w:basedOn w:val="Domy5blnie"/>
    <w:uiPriority w:val="99"/>
    <w:rsid w:val="00DA0393"/>
    <w:pPr>
      <w:keepNext/>
      <w:spacing w:before="240" w:after="120"/>
    </w:pPr>
    <w:rPr>
      <w:rFonts w:ascii="Arial" w:cs="Arial"/>
      <w:sz w:val="28"/>
      <w:szCs w:val="28"/>
    </w:rPr>
  </w:style>
  <w:style w:type="paragraph" w:customStyle="1" w:styleId="WW-caption111">
    <w:name w:val="WW-caption111"/>
    <w:basedOn w:val="Domy5blnie"/>
    <w:uiPriority w:val="99"/>
    <w:rsid w:val="00DA0393"/>
    <w:pPr>
      <w:spacing w:before="120" w:after="120"/>
    </w:pPr>
    <w:rPr>
      <w:i/>
      <w:iCs/>
    </w:rPr>
  </w:style>
  <w:style w:type="paragraph" w:customStyle="1" w:styleId="WW-Index111">
    <w:name w:val="WW-Index111"/>
    <w:basedOn w:val="Domy5blnie"/>
    <w:uiPriority w:val="99"/>
    <w:rsid w:val="00DA0393"/>
  </w:style>
  <w:style w:type="paragraph" w:customStyle="1" w:styleId="WW-header1111">
    <w:name w:val="WW-header1111"/>
    <w:basedOn w:val="Domy5blnie"/>
    <w:uiPriority w:val="99"/>
    <w:rsid w:val="00DA0393"/>
    <w:pPr>
      <w:keepNext/>
      <w:spacing w:before="240" w:after="120"/>
    </w:pPr>
    <w:rPr>
      <w:rFonts w:ascii="Arial" w:cs="Arial"/>
      <w:sz w:val="28"/>
      <w:szCs w:val="28"/>
    </w:rPr>
  </w:style>
  <w:style w:type="paragraph" w:customStyle="1" w:styleId="WW-caption1111">
    <w:name w:val="WW-caption1111"/>
    <w:basedOn w:val="Domy5blnie"/>
    <w:uiPriority w:val="99"/>
    <w:rsid w:val="00DA0393"/>
    <w:pPr>
      <w:spacing w:before="120" w:after="120"/>
    </w:pPr>
    <w:rPr>
      <w:i/>
      <w:iCs/>
    </w:rPr>
  </w:style>
  <w:style w:type="paragraph" w:customStyle="1" w:styleId="WW-Index1111">
    <w:name w:val="WW-Index1111"/>
    <w:basedOn w:val="Domy5blnie"/>
    <w:uiPriority w:val="99"/>
    <w:rsid w:val="00DA0393"/>
  </w:style>
  <w:style w:type="paragraph" w:customStyle="1" w:styleId="WW-header11111">
    <w:name w:val="WW-header11111"/>
    <w:basedOn w:val="Domy5blnie"/>
    <w:uiPriority w:val="99"/>
    <w:rsid w:val="00DA0393"/>
    <w:pPr>
      <w:keepNext/>
      <w:spacing w:before="240" w:after="120"/>
    </w:pPr>
    <w:rPr>
      <w:rFonts w:ascii="Arial" w:cs="Arial"/>
      <w:sz w:val="28"/>
      <w:szCs w:val="28"/>
    </w:rPr>
  </w:style>
  <w:style w:type="paragraph" w:customStyle="1" w:styleId="WW-caption11111">
    <w:name w:val="WW-caption11111"/>
    <w:basedOn w:val="Domy5blnie"/>
    <w:uiPriority w:val="99"/>
    <w:rsid w:val="00DA0393"/>
    <w:pPr>
      <w:spacing w:before="120" w:after="120"/>
    </w:pPr>
    <w:rPr>
      <w:i/>
      <w:iCs/>
    </w:rPr>
  </w:style>
  <w:style w:type="paragraph" w:customStyle="1" w:styleId="WW-Index11111">
    <w:name w:val="WW-Index11111"/>
    <w:basedOn w:val="Domy5blnie"/>
    <w:uiPriority w:val="99"/>
    <w:rsid w:val="00DA0393"/>
  </w:style>
  <w:style w:type="paragraph" w:customStyle="1" w:styleId="WW-header111111">
    <w:name w:val="WW-header111111"/>
    <w:basedOn w:val="Domy5blnie"/>
    <w:uiPriority w:val="99"/>
    <w:rsid w:val="00DA0393"/>
    <w:pPr>
      <w:keepNext/>
      <w:spacing w:before="240" w:after="120"/>
    </w:pPr>
    <w:rPr>
      <w:rFonts w:ascii="Arial" w:cs="Arial"/>
      <w:sz w:val="28"/>
      <w:szCs w:val="28"/>
    </w:rPr>
  </w:style>
  <w:style w:type="paragraph" w:customStyle="1" w:styleId="WW-caption111111">
    <w:name w:val="WW-caption111111"/>
    <w:basedOn w:val="Domy5blnie"/>
    <w:uiPriority w:val="99"/>
    <w:rsid w:val="00DA0393"/>
    <w:pPr>
      <w:spacing w:before="120" w:after="120"/>
    </w:pPr>
    <w:rPr>
      <w:i/>
      <w:iCs/>
    </w:rPr>
  </w:style>
  <w:style w:type="paragraph" w:customStyle="1" w:styleId="WW-Index111111">
    <w:name w:val="WW-Index111111"/>
    <w:basedOn w:val="Domy5blnie"/>
    <w:uiPriority w:val="99"/>
    <w:rsid w:val="00DA0393"/>
  </w:style>
  <w:style w:type="paragraph" w:customStyle="1" w:styleId="WW-header1111111">
    <w:name w:val="WW-header1111111"/>
    <w:basedOn w:val="Domy5blnie"/>
    <w:uiPriority w:val="99"/>
    <w:rsid w:val="00DA0393"/>
    <w:pPr>
      <w:keepNext/>
      <w:spacing w:before="240" w:after="120"/>
    </w:pPr>
    <w:rPr>
      <w:rFonts w:ascii="Arial" w:cs="Arial"/>
      <w:sz w:val="28"/>
      <w:szCs w:val="28"/>
    </w:rPr>
  </w:style>
  <w:style w:type="paragraph" w:customStyle="1" w:styleId="WW-caption1111111">
    <w:name w:val="WW-caption1111111"/>
    <w:basedOn w:val="Domy5blnie"/>
    <w:uiPriority w:val="99"/>
    <w:rsid w:val="00DA0393"/>
    <w:pPr>
      <w:spacing w:before="120" w:after="120"/>
    </w:pPr>
    <w:rPr>
      <w:i/>
      <w:iCs/>
    </w:rPr>
  </w:style>
  <w:style w:type="paragraph" w:customStyle="1" w:styleId="WW-Index1111111">
    <w:name w:val="WW-Index1111111"/>
    <w:basedOn w:val="Domy5blnie"/>
    <w:uiPriority w:val="99"/>
    <w:rsid w:val="00DA0393"/>
  </w:style>
  <w:style w:type="paragraph" w:customStyle="1" w:styleId="WW-header11111111">
    <w:name w:val="WW-header11111111"/>
    <w:basedOn w:val="Domy5blnie"/>
    <w:uiPriority w:val="99"/>
    <w:rsid w:val="00DA0393"/>
    <w:pPr>
      <w:keepNext/>
      <w:spacing w:before="240" w:after="120"/>
    </w:pPr>
    <w:rPr>
      <w:rFonts w:ascii="Arial" w:cs="Arial"/>
      <w:sz w:val="28"/>
      <w:szCs w:val="28"/>
    </w:rPr>
  </w:style>
  <w:style w:type="paragraph" w:customStyle="1" w:styleId="WW-caption11111111">
    <w:name w:val="WW-caption11111111"/>
    <w:basedOn w:val="Domy5blnie"/>
    <w:uiPriority w:val="99"/>
    <w:rsid w:val="00DA0393"/>
    <w:pPr>
      <w:spacing w:before="120" w:after="120"/>
    </w:pPr>
    <w:rPr>
      <w:i/>
      <w:iCs/>
    </w:rPr>
  </w:style>
  <w:style w:type="paragraph" w:customStyle="1" w:styleId="WW-Index11111111">
    <w:name w:val="WW-Index11111111"/>
    <w:basedOn w:val="Domy5blnie"/>
    <w:uiPriority w:val="99"/>
    <w:rsid w:val="00DA0393"/>
  </w:style>
  <w:style w:type="paragraph" w:customStyle="1" w:styleId="WW-header111111111">
    <w:name w:val="WW-header111111111"/>
    <w:basedOn w:val="Domy5blnie"/>
    <w:uiPriority w:val="99"/>
    <w:rsid w:val="00DA0393"/>
    <w:pPr>
      <w:keepNext/>
      <w:spacing w:before="240" w:after="120"/>
    </w:pPr>
    <w:rPr>
      <w:rFonts w:ascii="Arial" w:cs="Arial"/>
      <w:sz w:val="28"/>
      <w:szCs w:val="28"/>
    </w:rPr>
  </w:style>
  <w:style w:type="paragraph" w:customStyle="1" w:styleId="WW-caption111111111">
    <w:name w:val="WW-caption111111111"/>
    <w:basedOn w:val="Domy5blnie"/>
    <w:uiPriority w:val="99"/>
    <w:rsid w:val="00DA0393"/>
    <w:pPr>
      <w:spacing w:before="120" w:after="120"/>
    </w:pPr>
    <w:rPr>
      <w:i/>
      <w:iCs/>
    </w:rPr>
  </w:style>
  <w:style w:type="paragraph" w:customStyle="1" w:styleId="WW-Index111111111">
    <w:name w:val="WW-Index111111111"/>
    <w:basedOn w:val="Domy5blnie"/>
    <w:uiPriority w:val="99"/>
    <w:rsid w:val="00DA0393"/>
  </w:style>
  <w:style w:type="paragraph" w:styleId="Header">
    <w:name w:val="header"/>
    <w:basedOn w:val="Normal"/>
    <w:link w:val="HeaderChar"/>
    <w:uiPriority w:val="99"/>
    <w:semiHidden/>
    <w:rsid w:val="008C22F3"/>
    <w:pPr>
      <w:tabs>
        <w:tab w:val="center" w:pos="4536"/>
        <w:tab w:val="right" w:pos="9072"/>
      </w:tabs>
    </w:pPr>
  </w:style>
  <w:style w:type="character" w:customStyle="1" w:styleId="HeaderChar">
    <w:name w:val="Header Char"/>
    <w:basedOn w:val="DefaultParagraphFont"/>
    <w:link w:val="Header"/>
    <w:uiPriority w:val="99"/>
    <w:semiHidden/>
    <w:locked/>
    <w:rsid w:val="008C22F3"/>
    <w:rPr>
      <w:rFonts w:cs="Times New Roman"/>
    </w:rPr>
  </w:style>
  <w:style w:type="paragraph" w:styleId="Footer">
    <w:name w:val="footer"/>
    <w:basedOn w:val="Normal"/>
    <w:link w:val="FooterChar"/>
    <w:uiPriority w:val="99"/>
    <w:semiHidden/>
    <w:rsid w:val="008C22F3"/>
    <w:pPr>
      <w:tabs>
        <w:tab w:val="center" w:pos="4536"/>
        <w:tab w:val="right" w:pos="9072"/>
      </w:tabs>
    </w:pPr>
  </w:style>
  <w:style w:type="character" w:customStyle="1" w:styleId="FooterChar">
    <w:name w:val="Footer Char"/>
    <w:basedOn w:val="DefaultParagraphFont"/>
    <w:link w:val="Footer"/>
    <w:uiPriority w:val="99"/>
    <w:semiHidden/>
    <w:locked/>
    <w:rsid w:val="008C22F3"/>
    <w:rPr>
      <w:rFonts w:cs="Times New Roman"/>
    </w:rPr>
  </w:style>
  <w:style w:type="paragraph" w:styleId="NormalWeb">
    <w:name w:val="Normal (Web)"/>
    <w:basedOn w:val="Normal"/>
    <w:uiPriority w:val="99"/>
    <w:rsid w:val="008C22F3"/>
    <w:pPr>
      <w:spacing w:before="100" w:beforeAutospacing="1" w:after="119" w:line="240" w:lineRule="auto"/>
    </w:pPr>
    <w:rPr>
      <w:rFonts w:ascii="Times New Roman" w:hAnsi="Times New Roman"/>
      <w:sz w:val="24"/>
      <w:szCs w:val="24"/>
    </w:rPr>
  </w:style>
  <w:style w:type="character" w:styleId="PageNumber">
    <w:name w:val="page number"/>
    <w:basedOn w:val="DefaultParagraphFont"/>
    <w:uiPriority w:val="99"/>
    <w:rsid w:val="007B041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20</Pages>
  <Words>4970</Words>
  <Characters>29826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Sprawozdanie z działalności Białobłockiego Ośrodka Kultury w Białych Błotach, Wiejskiego Ośrodka Kultury w Łochowie w okresie 01</dc:title>
  <dc:subject/>
  <dc:creator>xxx</dc:creator>
  <cp:keywords/>
  <dc:description/>
  <cp:lastModifiedBy>bw</cp:lastModifiedBy>
  <cp:revision>5</cp:revision>
  <cp:lastPrinted>2013-03-26T15:27:00Z</cp:lastPrinted>
  <dcterms:created xsi:type="dcterms:W3CDTF">2013-03-13T14:25:00Z</dcterms:created>
  <dcterms:modified xsi:type="dcterms:W3CDTF">2013-03-26T15:27:00Z</dcterms:modified>
</cp:coreProperties>
</file>